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8A9501" w14:textId="77777777" w:rsidR="001756A8" w:rsidRDefault="001756A8" w:rsidP="001756A8">
      <w:pPr>
        <w:jc w:val="center"/>
        <w:rPr>
          <w:b/>
        </w:rPr>
      </w:pPr>
      <w:bookmarkStart w:id="0" w:name="_GoBack"/>
      <w:bookmarkEnd w:id="0"/>
      <w:r>
        <w:rPr>
          <w:b/>
        </w:rPr>
        <w:t xml:space="preserve">Maryland Community Supported Agriculture Model Contract </w:t>
      </w:r>
    </w:p>
    <w:p w14:paraId="57832D90" w14:textId="77777777" w:rsidR="001756A8" w:rsidRDefault="001756A8" w:rsidP="001756A8">
      <w:pPr>
        <w:jc w:val="center"/>
        <w:rPr>
          <w:b/>
        </w:rPr>
      </w:pPr>
    </w:p>
    <w:p w14:paraId="5E77E439" w14:textId="77777777" w:rsidR="001756A8" w:rsidRDefault="001756A8" w:rsidP="001756A8">
      <w:pPr>
        <w:jc w:val="center"/>
        <w:rPr>
          <w:b/>
        </w:rPr>
      </w:pPr>
    </w:p>
    <w:p w14:paraId="387B42AA" w14:textId="77777777" w:rsidR="001756A8" w:rsidRDefault="001756A8" w:rsidP="001756A8">
      <w:pPr>
        <w:spacing w:line="480" w:lineRule="auto"/>
      </w:pPr>
      <w:r w:rsidRPr="00870C50">
        <w:rPr>
          <w:rFonts w:eastAsia="Times New Roman"/>
        </w:rPr>
        <w:t xml:space="preserve">Disclaimer:  This </w:t>
      </w:r>
      <w:r>
        <w:rPr>
          <w:rFonts w:eastAsia="Times New Roman"/>
        </w:rPr>
        <w:t>contract</w:t>
      </w:r>
      <w:r w:rsidRPr="00870C50">
        <w:rPr>
          <w:rFonts w:eastAsia="Times New Roman"/>
        </w:rPr>
        <w:t xml:space="preserve"> sample is intended to provide general information and should not be construed as providing legal advice.  Using any </w:t>
      </w:r>
      <w:r>
        <w:rPr>
          <w:rFonts w:eastAsia="Times New Roman"/>
        </w:rPr>
        <w:t>contract</w:t>
      </w:r>
      <w:r w:rsidRPr="00870C50">
        <w:rPr>
          <w:rFonts w:eastAsia="Times New Roman"/>
        </w:rPr>
        <w:t xml:space="preserve"> format creates or alters the legal rights between the two parties and both parties should each consider consulting their respective attorneys for clarification on how any clause in a </w:t>
      </w:r>
      <w:r>
        <w:rPr>
          <w:rFonts w:eastAsia="Times New Roman"/>
        </w:rPr>
        <w:t>contract</w:t>
      </w:r>
      <w:r w:rsidRPr="00870C50">
        <w:rPr>
          <w:rFonts w:eastAsia="Times New Roman"/>
        </w:rPr>
        <w:t xml:space="preserve"> affects their respective legal rights.</w:t>
      </w:r>
    </w:p>
    <w:p w14:paraId="6BB93312" w14:textId="77777777" w:rsidR="001756A8" w:rsidRDefault="001756A8" w:rsidP="001756A8">
      <w:pPr>
        <w:rPr>
          <w:b/>
        </w:rPr>
      </w:pPr>
      <w:r>
        <w:rPr>
          <w:b/>
        </w:rPr>
        <w:br w:type="page"/>
      </w:r>
    </w:p>
    <w:p w14:paraId="3AE92609" w14:textId="77777777" w:rsidR="00096EE5" w:rsidRPr="00096EE5" w:rsidRDefault="00096EE5" w:rsidP="00096EE5">
      <w:pPr>
        <w:jc w:val="center"/>
        <w:rPr>
          <w:b/>
        </w:rPr>
      </w:pPr>
      <w:r>
        <w:rPr>
          <w:b/>
        </w:rPr>
        <w:lastRenderedPageBreak/>
        <w:t>Maryland Community Supported Agriculture Model Contract</w:t>
      </w:r>
    </w:p>
    <w:p w14:paraId="1D6501B6" w14:textId="77777777" w:rsidR="00096EE5" w:rsidRDefault="00096EE5" w:rsidP="00096EE5"/>
    <w:p w14:paraId="46FF5FCF" w14:textId="77777777" w:rsidR="00096EE5" w:rsidRPr="001E6DA7" w:rsidRDefault="00096EE5" w:rsidP="00096EE5">
      <w:r>
        <w:t xml:space="preserve">Member Agreement for </w:t>
      </w:r>
      <w:r>
        <w:rPr>
          <w:u w:val="single"/>
        </w:rPr>
        <w:tab/>
      </w:r>
      <w:r>
        <w:rPr>
          <w:u w:val="single"/>
        </w:rPr>
        <w:tab/>
      </w:r>
      <w:r w:rsidR="001E6DA7">
        <w:rPr>
          <w:u w:val="single"/>
        </w:rPr>
        <w:t xml:space="preserve"> </w:t>
      </w:r>
      <w:r w:rsidR="001E6DA7">
        <w:t>(insert season/year)</w:t>
      </w:r>
    </w:p>
    <w:p w14:paraId="4E0B66FC" w14:textId="77777777" w:rsidR="00096EE5" w:rsidRPr="00096EE5" w:rsidRDefault="00096EE5" w:rsidP="00096EE5"/>
    <w:p w14:paraId="267AA2C5" w14:textId="77777777" w:rsidR="00096EE5" w:rsidRPr="00096EE5" w:rsidRDefault="00096EE5" w:rsidP="00096EE5">
      <w:pPr>
        <w:rPr>
          <w:u w:val="single"/>
        </w:rPr>
      </w:pPr>
      <w:r>
        <w:t xml:space="preserve">Name of Farm: </w:t>
      </w:r>
      <w:r>
        <w:rPr>
          <w:u w:val="single"/>
        </w:rPr>
        <w:tab/>
      </w:r>
      <w:r>
        <w:rPr>
          <w:u w:val="single"/>
        </w:rPr>
        <w:tab/>
      </w:r>
      <w:r>
        <w:rPr>
          <w:u w:val="single"/>
        </w:rPr>
        <w:tab/>
      </w:r>
      <w:r>
        <w:rPr>
          <w:u w:val="single"/>
        </w:rPr>
        <w:tab/>
      </w:r>
      <w:r>
        <w:rPr>
          <w:u w:val="single"/>
        </w:rPr>
        <w:tab/>
      </w:r>
      <w:r>
        <w:rPr>
          <w:u w:val="single"/>
        </w:rPr>
        <w:tab/>
      </w:r>
      <w:r>
        <w:rPr>
          <w:u w:val="single"/>
        </w:rPr>
        <w:tab/>
      </w:r>
    </w:p>
    <w:p w14:paraId="49C33582" w14:textId="77777777" w:rsidR="00096EE5" w:rsidRDefault="00096EE5" w:rsidP="00096EE5"/>
    <w:p w14:paraId="60E8A32D" w14:textId="77777777" w:rsidR="00096EE5" w:rsidRPr="00096EE5" w:rsidRDefault="00096EE5" w:rsidP="00096EE5">
      <w:pPr>
        <w:rPr>
          <w:u w:val="single"/>
        </w:rPr>
      </w:pPr>
      <w:r>
        <w:t>Address:</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57C8E537" w14:textId="77777777" w:rsidR="00096EE5" w:rsidRDefault="00096EE5" w:rsidP="00096EE5"/>
    <w:p w14:paraId="510E5016" w14:textId="77777777" w:rsidR="00096EE5" w:rsidRDefault="00096EE5" w:rsidP="00096EE5">
      <w:r>
        <w:t>City, State, Zip:</w:t>
      </w:r>
      <w:r>
        <w:rPr>
          <w:u w:val="single"/>
        </w:rPr>
        <w:tab/>
      </w:r>
      <w:r>
        <w:rPr>
          <w:u w:val="single"/>
        </w:rPr>
        <w:tab/>
      </w:r>
      <w:r>
        <w:rPr>
          <w:u w:val="single"/>
        </w:rPr>
        <w:tab/>
      </w:r>
      <w:r>
        <w:rPr>
          <w:u w:val="single"/>
        </w:rPr>
        <w:tab/>
      </w:r>
      <w:r>
        <w:rPr>
          <w:u w:val="single"/>
        </w:rPr>
        <w:tab/>
      </w:r>
      <w:r>
        <w:rPr>
          <w:u w:val="single"/>
        </w:rPr>
        <w:tab/>
      </w:r>
      <w:r>
        <w:rPr>
          <w:u w:val="single"/>
        </w:rPr>
        <w:tab/>
      </w:r>
    </w:p>
    <w:p w14:paraId="2D23456B" w14:textId="77777777" w:rsidR="00096EE5" w:rsidRPr="00096EE5" w:rsidRDefault="00096EE5" w:rsidP="00096EE5"/>
    <w:p w14:paraId="3D2AE327" w14:textId="77777777" w:rsidR="00096EE5" w:rsidRDefault="00096EE5" w:rsidP="00096EE5">
      <w:pPr>
        <w:rPr>
          <w:u w:val="single"/>
        </w:rPr>
      </w:pPr>
      <w:r>
        <w:t>Phone Number:</w:t>
      </w:r>
      <w:r>
        <w:rPr>
          <w:u w:val="single"/>
        </w:rPr>
        <w:t xml:space="preserve"> </w:t>
      </w:r>
      <w:r>
        <w:rPr>
          <w:u w:val="single"/>
        </w:rPr>
        <w:tab/>
      </w:r>
      <w:r>
        <w:rPr>
          <w:u w:val="single"/>
        </w:rPr>
        <w:tab/>
      </w:r>
      <w:r>
        <w:rPr>
          <w:u w:val="single"/>
        </w:rPr>
        <w:tab/>
      </w:r>
      <w:r>
        <w:rPr>
          <w:u w:val="single"/>
        </w:rPr>
        <w:tab/>
      </w:r>
      <w:r>
        <w:rPr>
          <w:u w:val="single"/>
        </w:rPr>
        <w:tab/>
      </w:r>
    </w:p>
    <w:p w14:paraId="31591B5F" w14:textId="77777777" w:rsidR="00096EE5" w:rsidRPr="00096EE5" w:rsidRDefault="00096EE5" w:rsidP="00096EE5">
      <w:pPr>
        <w:rPr>
          <w:u w:val="single"/>
        </w:rPr>
      </w:pPr>
    </w:p>
    <w:p w14:paraId="427BDAF0" w14:textId="77777777" w:rsidR="00096EE5" w:rsidRPr="00096EE5" w:rsidRDefault="00096EE5" w:rsidP="00096EE5">
      <w:pPr>
        <w:rPr>
          <w:u w:val="single"/>
        </w:rPr>
      </w:pPr>
      <w:r>
        <w:t xml:space="preserve">Email: </w:t>
      </w:r>
      <w:r>
        <w:rPr>
          <w:u w:val="single"/>
        </w:rPr>
        <w:tab/>
      </w:r>
      <w:r>
        <w:rPr>
          <w:u w:val="single"/>
        </w:rPr>
        <w:tab/>
      </w:r>
      <w:r>
        <w:rPr>
          <w:u w:val="single"/>
        </w:rPr>
        <w:tab/>
      </w:r>
      <w:r>
        <w:rPr>
          <w:u w:val="single"/>
        </w:rPr>
        <w:tab/>
      </w:r>
      <w:r>
        <w:rPr>
          <w:u w:val="single"/>
        </w:rPr>
        <w:tab/>
      </w:r>
      <w:r>
        <w:rPr>
          <w:u w:val="single"/>
        </w:rPr>
        <w:tab/>
      </w:r>
      <w:r>
        <w:rPr>
          <w:u w:val="single"/>
        </w:rPr>
        <w:tab/>
      </w:r>
    </w:p>
    <w:p w14:paraId="248AF158" w14:textId="77777777" w:rsidR="00096EE5" w:rsidRDefault="00096EE5" w:rsidP="00096EE5"/>
    <w:p w14:paraId="015993BD" w14:textId="042F2215" w:rsidR="00096EE5" w:rsidRDefault="00BC6415" w:rsidP="00BC6415">
      <w:pPr>
        <w:spacing w:line="480" w:lineRule="auto"/>
      </w:pPr>
      <w:r>
        <w:t>This agreement is enter</w:t>
      </w:r>
      <w:r w:rsidR="00C71EC0">
        <w:t>ed</w:t>
      </w:r>
      <w:r>
        <w:t xml:space="preserve"> into on</w:t>
      </w:r>
      <w:proofErr w:type="gramStart"/>
      <w:r>
        <w:t xml:space="preserve">, </w:t>
      </w:r>
      <w:r>
        <w:rPr>
          <w:u w:val="single"/>
        </w:rPr>
        <w:tab/>
      </w:r>
      <w:r>
        <w:rPr>
          <w:u w:val="single"/>
        </w:rPr>
        <w:tab/>
      </w:r>
      <w:r>
        <w:rPr>
          <w:u w:val="single"/>
        </w:rPr>
        <w:tab/>
      </w:r>
      <w:r>
        <w:t>,</w:t>
      </w:r>
      <w:proofErr w:type="gramEnd"/>
      <w:r>
        <w:t xml:space="preserve"> 20</w:t>
      </w:r>
      <w:r>
        <w:rPr>
          <w:u w:val="single"/>
        </w:rPr>
        <w:tab/>
      </w:r>
      <w:r>
        <w:t xml:space="preserve">, between </w:t>
      </w:r>
      <w:r>
        <w:rPr>
          <w:u w:val="single"/>
        </w:rPr>
        <w:tab/>
      </w:r>
      <w:r>
        <w:rPr>
          <w:u w:val="single"/>
        </w:rPr>
        <w:tab/>
      </w:r>
      <w:r>
        <w:rPr>
          <w:u w:val="single"/>
        </w:rPr>
        <w:tab/>
      </w:r>
      <w:r>
        <w:rPr>
          <w:u w:val="single"/>
        </w:rPr>
        <w:tab/>
      </w:r>
      <w:r>
        <w:rPr>
          <w:u w:val="single"/>
        </w:rPr>
        <w:tab/>
      </w:r>
      <w:r>
        <w:t xml:space="preserve"> (insert Farm name) (</w:t>
      </w:r>
      <w:r w:rsidR="00C71EC0">
        <w:t xml:space="preserve">How you will refer to your farm for the rest of the document </w:t>
      </w:r>
      <w:r>
        <w:t xml:space="preserve">Farm) and </w:t>
      </w:r>
      <w:r>
        <w:rPr>
          <w:u w:val="single"/>
        </w:rPr>
        <w:tab/>
      </w:r>
      <w:r>
        <w:rPr>
          <w:u w:val="single"/>
        </w:rPr>
        <w:tab/>
      </w:r>
      <w:r>
        <w:rPr>
          <w:u w:val="single"/>
        </w:rPr>
        <w:tab/>
      </w:r>
      <w:r>
        <w:rPr>
          <w:u w:val="single"/>
        </w:rPr>
        <w:tab/>
      </w:r>
      <w:r>
        <w:rPr>
          <w:u w:val="single"/>
        </w:rPr>
        <w:tab/>
      </w:r>
      <w:r>
        <w:rPr>
          <w:u w:val="single"/>
        </w:rPr>
        <w:tab/>
      </w:r>
      <w:r>
        <w:rPr>
          <w:u w:val="single"/>
        </w:rPr>
        <w:tab/>
      </w:r>
      <w:r>
        <w:t xml:space="preserve"> (insert Members’ name) (</w:t>
      </w:r>
      <w:r w:rsidR="00C71EC0">
        <w:t xml:space="preserve">How you will refer to your member for the rest of the document </w:t>
      </w:r>
      <w:r>
        <w:t xml:space="preserve">Member) who resides at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(insert Members’ address), phone number is </w:t>
      </w:r>
      <w:r>
        <w:rPr>
          <w:u w:val="single"/>
        </w:rPr>
        <w:tab/>
      </w:r>
      <w:r>
        <w:rPr>
          <w:u w:val="single"/>
        </w:rPr>
        <w:tab/>
      </w:r>
      <w:r>
        <w:rPr>
          <w:u w:val="single"/>
        </w:rPr>
        <w:tab/>
      </w:r>
      <w:r>
        <w:rPr>
          <w:u w:val="single"/>
        </w:rPr>
        <w:tab/>
      </w:r>
      <w:r>
        <w:t xml:space="preserve">, and email is </w:t>
      </w:r>
      <w:r>
        <w:rPr>
          <w:u w:val="single"/>
        </w:rPr>
        <w:tab/>
      </w:r>
      <w:r>
        <w:rPr>
          <w:u w:val="single"/>
        </w:rPr>
        <w:tab/>
      </w:r>
      <w:r>
        <w:rPr>
          <w:u w:val="single"/>
        </w:rPr>
        <w:tab/>
      </w:r>
      <w:r>
        <w:rPr>
          <w:u w:val="single"/>
        </w:rPr>
        <w:tab/>
      </w:r>
      <w:r>
        <w:rPr>
          <w:u w:val="single"/>
        </w:rPr>
        <w:tab/>
      </w:r>
      <w:r>
        <w:rPr>
          <w:u w:val="single"/>
        </w:rPr>
        <w:tab/>
      </w:r>
      <w:r>
        <w:t>.</w:t>
      </w:r>
    </w:p>
    <w:p w14:paraId="64857A2C" w14:textId="6030A752" w:rsidR="00A82F2D" w:rsidRDefault="00BC6415" w:rsidP="00BC6415">
      <w:pPr>
        <w:spacing w:line="480" w:lineRule="auto"/>
      </w:pPr>
      <w:r>
        <w:t>The Farm promises to provide member with fresh, local, seasonal food and the Member agrees to receive a portion of Farm’s harvest.</w:t>
      </w:r>
    </w:p>
    <w:p w14:paraId="458FD9DE" w14:textId="77777777" w:rsidR="00A82F2D" w:rsidRDefault="00A82F2D">
      <w:r>
        <w:br w:type="page"/>
      </w:r>
    </w:p>
    <w:p w14:paraId="6FACD2E2" w14:textId="77777777" w:rsidR="00652B60" w:rsidRDefault="00652B60" w:rsidP="00652B60">
      <w:pPr>
        <w:spacing w:line="480" w:lineRule="auto"/>
        <w:jc w:val="center"/>
      </w:pPr>
      <w:r>
        <w:rPr>
          <w:b/>
        </w:rPr>
        <w:lastRenderedPageBreak/>
        <w:t>Growing Practices of the Farm</w:t>
      </w:r>
    </w:p>
    <w:p w14:paraId="542318CB" w14:textId="77777777" w:rsidR="00652B60" w:rsidRDefault="00652B60" w:rsidP="00652B60">
      <w:pPr>
        <w:spacing w:line="480" w:lineRule="auto"/>
      </w:pPr>
      <w:r>
        <w:t xml:space="preserve">Farm is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(insert practices: is the farm Certified Organic, working on a certification, Naturally Grown, free range, grass fed, </w:t>
      </w:r>
      <w:proofErr w:type="spellStart"/>
      <w:r>
        <w:t>etc</w:t>
      </w:r>
      <w:proofErr w:type="spellEnd"/>
      <w: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w:t>
      </w:r>
      <w:proofErr w:type="gramStart"/>
      <w:r>
        <w:t>discuss</w:t>
      </w:r>
      <w:proofErr w:type="gramEnd"/>
      <w:r>
        <w:t xml:space="preserve"> what these practices mean and how Members an receive more information on the practices</w:t>
      </w:r>
      <w:r w:rsidR="00F77A44">
        <w:t xml:space="preserve"> you use</w:t>
      </w:r>
      <w:r>
        <w:t>).</w:t>
      </w:r>
    </w:p>
    <w:p w14:paraId="617B04C7" w14:textId="77777777" w:rsidR="00652B60" w:rsidRDefault="00652B60" w:rsidP="00652B60">
      <w:pPr>
        <w:spacing w:line="480" w:lineRule="auto"/>
        <w:jc w:val="center"/>
        <w:rPr>
          <w:b/>
        </w:rPr>
      </w:pPr>
      <w:r>
        <w:rPr>
          <w:b/>
        </w:rPr>
        <w:t xml:space="preserve">Products </w:t>
      </w:r>
      <w:r w:rsidR="00D32E32">
        <w:rPr>
          <w:b/>
        </w:rPr>
        <w:t xml:space="preserve">and Deliveries </w:t>
      </w:r>
      <w:r>
        <w:rPr>
          <w:b/>
        </w:rPr>
        <w:t xml:space="preserve">Members Should Expect </w:t>
      </w:r>
    </w:p>
    <w:p w14:paraId="477328C0" w14:textId="77777777" w:rsidR="00652B60" w:rsidRDefault="00F77A44" w:rsidP="00652B60">
      <w:pPr>
        <w:spacing w:line="480" w:lineRule="auto"/>
      </w:pPr>
      <w:r>
        <w:t xml:space="preserve">The Farm’s CSA runs for </w:t>
      </w:r>
      <w:r>
        <w:rPr>
          <w:u w:val="single"/>
        </w:rPr>
        <w:tab/>
      </w:r>
      <w:r>
        <w:rPr>
          <w:u w:val="single"/>
        </w:rPr>
        <w:tab/>
      </w:r>
      <w:r>
        <w:t xml:space="preserve"> weeks or from approximately </w:t>
      </w:r>
      <w:r>
        <w:rPr>
          <w:u w:val="single"/>
        </w:rPr>
        <w:tab/>
      </w:r>
      <w:r>
        <w:rPr>
          <w:u w:val="single"/>
        </w:rPr>
        <w:tab/>
      </w:r>
      <w:r>
        <w:t xml:space="preserve"> (month) to </w:t>
      </w:r>
      <w:r>
        <w:rPr>
          <w:u w:val="single"/>
        </w:rPr>
        <w:tab/>
      </w:r>
      <w:r>
        <w:rPr>
          <w:u w:val="single"/>
        </w:rPr>
        <w:tab/>
      </w:r>
      <w:r>
        <w:t xml:space="preserve"> (month).  Members are expected to show up at </w:t>
      </w:r>
      <w:r>
        <w:rPr>
          <w:u w:val="single"/>
        </w:rPr>
        <w:tab/>
      </w:r>
      <w:r>
        <w:rPr>
          <w:u w:val="single"/>
        </w:rPr>
        <w:tab/>
      </w:r>
      <w:r>
        <w:rPr>
          <w:u w:val="single"/>
        </w:rPr>
        <w:tab/>
      </w:r>
      <w:r>
        <w:rPr>
          <w:u w:val="single"/>
        </w:rPr>
        <w:tab/>
      </w:r>
      <w:r>
        <w:rPr>
          <w:u w:val="single"/>
        </w:rPr>
        <w:tab/>
      </w:r>
      <w:r>
        <w:rPr>
          <w:u w:val="single"/>
        </w:rPr>
        <w:tab/>
      </w:r>
      <w:r>
        <w:t xml:space="preserve"> (delivery location) </w:t>
      </w:r>
      <w:r>
        <w:rPr>
          <w:u w:val="single"/>
        </w:rPr>
        <w:tab/>
      </w:r>
      <w:r>
        <w:rPr>
          <w:u w:val="single"/>
        </w:rPr>
        <w:tab/>
      </w:r>
      <w:r>
        <w:rPr>
          <w:u w:val="single"/>
        </w:rPr>
        <w:tab/>
      </w:r>
      <w:r>
        <w:rPr>
          <w:u w:val="single"/>
        </w:rPr>
        <w:tab/>
      </w:r>
      <w:r>
        <w:rPr>
          <w:u w:val="single"/>
        </w:rPr>
        <w:tab/>
      </w:r>
      <w:r>
        <w:t xml:space="preserve"> (insert frequency such as “weekly on day of week”) to pick up Member’s share of Farm’s harvest.  Member will receive on average</w:t>
      </w:r>
      <w:r>
        <w:rPr>
          <w:u w:val="single"/>
        </w:rPr>
        <w:tab/>
      </w:r>
      <w:r>
        <w:rPr>
          <w:u w:val="single"/>
        </w:rPr>
        <w:tab/>
      </w:r>
      <w:r>
        <w:rPr>
          <w:u w:val="single"/>
        </w:rPr>
        <w:tab/>
      </w:r>
      <w:r>
        <w:rPr>
          <w:u w:val="single"/>
        </w:rPr>
        <w:tab/>
      </w:r>
      <w:r>
        <w:rPr>
          <w:u w:val="single"/>
        </w:rPr>
        <w:tab/>
      </w:r>
      <w:r>
        <w:rPr>
          <w:u w:val="single"/>
        </w:rPr>
        <w:tab/>
      </w:r>
      <w:r>
        <w:rPr>
          <w:u w:val="single"/>
        </w:rPr>
        <w:tab/>
      </w:r>
      <w:r>
        <w:t xml:space="preserve"> (insert Farm’s </w:t>
      </w:r>
      <w:r w:rsidR="00D32E32">
        <w:t xml:space="preserve">specific </w:t>
      </w:r>
      <w:r>
        <w:t xml:space="preserve">products).  This will typically mean </w:t>
      </w:r>
      <w:r>
        <w:rPr>
          <w:u w:val="single"/>
        </w:rPr>
        <w:tab/>
      </w:r>
      <w:r>
        <w:rPr>
          <w:u w:val="single"/>
        </w:rPr>
        <w:tab/>
      </w:r>
      <w:r>
        <w:rPr>
          <w:u w:val="single"/>
        </w:rPr>
        <w:tab/>
      </w:r>
      <w:r>
        <w:rPr>
          <w:u w:val="single"/>
        </w:rPr>
        <w:tab/>
      </w:r>
      <w:r>
        <w:rPr>
          <w:u w:val="single"/>
        </w:rPr>
        <w:tab/>
      </w:r>
      <w:r>
        <w:rPr>
          <w:u w:val="single"/>
        </w:rPr>
        <w:tab/>
      </w:r>
      <w:r>
        <w:t xml:space="preserve"> (1 or 2 grocery bags or boxes) each pickup or </w:t>
      </w:r>
      <w:r>
        <w:rPr>
          <w:u w:val="single"/>
        </w:rPr>
        <w:tab/>
      </w:r>
      <w:r>
        <w:rPr>
          <w:u w:val="single"/>
        </w:rPr>
        <w:tab/>
      </w:r>
      <w:r>
        <w:t xml:space="preserve"> bags/boxes during peak season, which is usually </w:t>
      </w:r>
      <w:r>
        <w:rPr>
          <w:u w:val="single"/>
        </w:rPr>
        <w:tab/>
      </w:r>
      <w:r>
        <w:rPr>
          <w:u w:val="single"/>
        </w:rPr>
        <w:tab/>
      </w:r>
      <w:r>
        <w:rPr>
          <w:u w:val="single"/>
        </w:rPr>
        <w:tab/>
      </w:r>
      <w:r>
        <w:rPr>
          <w:u w:val="single"/>
        </w:rPr>
        <w:tab/>
      </w:r>
      <w:r>
        <w:t xml:space="preserve"> (insert </w:t>
      </w:r>
      <w:r w:rsidR="00F341EF">
        <w:t>what is average</w:t>
      </w:r>
      <w:r>
        <w:t xml:space="preserve"> for your farm</w:t>
      </w:r>
      <w:r w:rsidR="00F341EF">
        <w:t xml:space="preserve"> on the type of products they can expect</w:t>
      </w:r>
      <w:r>
        <w:t>).</w:t>
      </w:r>
    </w:p>
    <w:p w14:paraId="27EF1B27" w14:textId="54D40B29" w:rsidR="00A82F2D" w:rsidRDefault="007F5206" w:rsidP="00652B60">
      <w:pPr>
        <w:spacing w:line="480" w:lineRule="auto"/>
      </w:pPr>
      <w:r>
        <w:t>Below is a table of products the Farm expects to deliver to Members during the season.  This chart is a best estimate and weather, pests, and other events could impact production.</w:t>
      </w:r>
    </w:p>
    <w:p w14:paraId="65BCF87D" w14:textId="77777777" w:rsidR="00A82F2D" w:rsidRDefault="00A82F2D">
      <w:r>
        <w:br w:type="page"/>
      </w:r>
    </w:p>
    <w:tbl>
      <w:tblPr>
        <w:tblStyle w:val="TableGrid"/>
        <w:tblW w:w="0" w:type="auto"/>
        <w:tblLook w:val="04A0" w:firstRow="1" w:lastRow="0" w:firstColumn="1" w:lastColumn="0" w:noHBand="0" w:noVBand="1"/>
      </w:tblPr>
      <w:tblGrid>
        <w:gridCol w:w="4296"/>
        <w:gridCol w:w="4334"/>
      </w:tblGrid>
      <w:tr w:rsidR="007F5206" w14:paraId="06BFF7E5" w14:textId="77777777" w:rsidTr="007F5206">
        <w:tc>
          <w:tcPr>
            <w:tcW w:w="4428" w:type="dxa"/>
          </w:tcPr>
          <w:p w14:paraId="1AF172FF" w14:textId="77777777" w:rsidR="007F5206" w:rsidRPr="007F5206" w:rsidRDefault="007F5206" w:rsidP="007F5206">
            <w:pPr>
              <w:spacing w:line="480" w:lineRule="auto"/>
              <w:jc w:val="center"/>
              <w:rPr>
                <w:b/>
              </w:rPr>
            </w:pPr>
            <w:r>
              <w:rPr>
                <w:b/>
              </w:rPr>
              <w:lastRenderedPageBreak/>
              <w:t>Month of Harvest</w:t>
            </w:r>
          </w:p>
        </w:tc>
        <w:tc>
          <w:tcPr>
            <w:tcW w:w="4428" w:type="dxa"/>
          </w:tcPr>
          <w:p w14:paraId="3BD57395" w14:textId="77777777" w:rsidR="007F5206" w:rsidRPr="007F5206" w:rsidRDefault="007F5206" w:rsidP="007F5206">
            <w:pPr>
              <w:spacing w:line="480" w:lineRule="auto"/>
              <w:jc w:val="center"/>
              <w:rPr>
                <w:b/>
              </w:rPr>
            </w:pPr>
            <w:r>
              <w:rPr>
                <w:b/>
              </w:rPr>
              <w:t>Expected Crop/Meat/Dairy Product</w:t>
            </w:r>
          </w:p>
        </w:tc>
      </w:tr>
      <w:tr w:rsidR="007F5206" w14:paraId="7856FC59" w14:textId="77777777" w:rsidTr="007F5206">
        <w:tc>
          <w:tcPr>
            <w:tcW w:w="4428" w:type="dxa"/>
          </w:tcPr>
          <w:p w14:paraId="0D95BABA" w14:textId="77777777" w:rsidR="007F5206" w:rsidRDefault="007F5206" w:rsidP="007F5206">
            <w:pPr>
              <w:spacing w:line="480" w:lineRule="auto"/>
            </w:pPr>
          </w:p>
        </w:tc>
        <w:tc>
          <w:tcPr>
            <w:tcW w:w="4428" w:type="dxa"/>
          </w:tcPr>
          <w:p w14:paraId="44291D54" w14:textId="77777777" w:rsidR="007F5206" w:rsidRDefault="007F5206" w:rsidP="007F5206">
            <w:pPr>
              <w:spacing w:line="480" w:lineRule="auto"/>
            </w:pPr>
          </w:p>
        </w:tc>
      </w:tr>
      <w:tr w:rsidR="007F5206" w14:paraId="70A27A3A" w14:textId="77777777" w:rsidTr="007F5206">
        <w:tc>
          <w:tcPr>
            <w:tcW w:w="4428" w:type="dxa"/>
          </w:tcPr>
          <w:p w14:paraId="3C1BE48F" w14:textId="77777777" w:rsidR="007F5206" w:rsidRDefault="007F5206" w:rsidP="007F5206">
            <w:pPr>
              <w:spacing w:line="480" w:lineRule="auto"/>
            </w:pPr>
          </w:p>
        </w:tc>
        <w:tc>
          <w:tcPr>
            <w:tcW w:w="4428" w:type="dxa"/>
          </w:tcPr>
          <w:p w14:paraId="151C101A" w14:textId="77777777" w:rsidR="007F5206" w:rsidRDefault="007F5206" w:rsidP="007F5206">
            <w:pPr>
              <w:spacing w:line="480" w:lineRule="auto"/>
            </w:pPr>
          </w:p>
        </w:tc>
      </w:tr>
      <w:tr w:rsidR="007F5206" w14:paraId="6FB4E6EB" w14:textId="77777777" w:rsidTr="007F5206">
        <w:tc>
          <w:tcPr>
            <w:tcW w:w="4428" w:type="dxa"/>
          </w:tcPr>
          <w:p w14:paraId="2437F989" w14:textId="77777777" w:rsidR="007F5206" w:rsidRDefault="007F5206" w:rsidP="007F5206">
            <w:pPr>
              <w:spacing w:line="480" w:lineRule="auto"/>
            </w:pPr>
          </w:p>
        </w:tc>
        <w:tc>
          <w:tcPr>
            <w:tcW w:w="4428" w:type="dxa"/>
          </w:tcPr>
          <w:p w14:paraId="126CB6FE" w14:textId="77777777" w:rsidR="007F5206" w:rsidRDefault="007F5206" w:rsidP="007F5206">
            <w:pPr>
              <w:spacing w:line="480" w:lineRule="auto"/>
            </w:pPr>
          </w:p>
        </w:tc>
      </w:tr>
      <w:tr w:rsidR="007F5206" w14:paraId="49E82236" w14:textId="77777777" w:rsidTr="007F5206">
        <w:tc>
          <w:tcPr>
            <w:tcW w:w="4428" w:type="dxa"/>
          </w:tcPr>
          <w:p w14:paraId="0A0BAB81" w14:textId="77777777" w:rsidR="007F5206" w:rsidRDefault="007F5206" w:rsidP="007F5206">
            <w:pPr>
              <w:spacing w:line="480" w:lineRule="auto"/>
            </w:pPr>
          </w:p>
        </w:tc>
        <w:tc>
          <w:tcPr>
            <w:tcW w:w="4428" w:type="dxa"/>
          </w:tcPr>
          <w:p w14:paraId="7CBF1727" w14:textId="77777777" w:rsidR="007F5206" w:rsidRDefault="007F5206" w:rsidP="007F5206">
            <w:pPr>
              <w:spacing w:line="480" w:lineRule="auto"/>
            </w:pPr>
          </w:p>
        </w:tc>
      </w:tr>
      <w:tr w:rsidR="007F5206" w14:paraId="646E89CD" w14:textId="77777777" w:rsidTr="007F5206">
        <w:tc>
          <w:tcPr>
            <w:tcW w:w="4428" w:type="dxa"/>
          </w:tcPr>
          <w:p w14:paraId="697552F2" w14:textId="77777777" w:rsidR="007F5206" w:rsidRDefault="007F5206" w:rsidP="007F5206">
            <w:pPr>
              <w:spacing w:line="480" w:lineRule="auto"/>
            </w:pPr>
          </w:p>
        </w:tc>
        <w:tc>
          <w:tcPr>
            <w:tcW w:w="4428" w:type="dxa"/>
          </w:tcPr>
          <w:p w14:paraId="54FC0C3E" w14:textId="77777777" w:rsidR="007F5206" w:rsidRDefault="007F5206" w:rsidP="007F5206">
            <w:pPr>
              <w:spacing w:line="480" w:lineRule="auto"/>
            </w:pPr>
          </w:p>
        </w:tc>
      </w:tr>
    </w:tbl>
    <w:p w14:paraId="7FA97129" w14:textId="77777777" w:rsidR="002A167A" w:rsidRDefault="002A167A" w:rsidP="007F5206">
      <w:pPr>
        <w:spacing w:line="480" w:lineRule="auto"/>
      </w:pPr>
    </w:p>
    <w:p w14:paraId="68D4DF0A" w14:textId="77777777" w:rsidR="002A167A" w:rsidRDefault="002A167A" w:rsidP="007F5206">
      <w:pPr>
        <w:spacing w:line="480" w:lineRule="auto"/>
      </w:pPr>
      <w:r>
        <w:t xml:space="preserve">Member will be expected to pick up your share </w:t>
      </w:r>
      <w:r>
        <w:rPr>
          <w:u w:val="single"/>
        </w:rPr>
        <w:tab/>
      </w:r>
      <w:r>
        <w:rPr>
          <w:u w:val="single"/>
        </w:rPr>
        <w:tab/>
      </w:r>
      <w:r>
        <w:rPr>
          <w:u w:val="single"/>
        </w:rPr>
        <w:tab/>
      </w:r>
      <w:r>
        <w:t xml:space="preserve"> (insert frequency</w:t>
      </w:r>
      <w:r w:rsidR="00D32E32">
        <w:t xml:space="preserve"> – once a week, twice a week, </w:t>
      </w:r>
      <w:proofErr w:type="spellStart"/>
      <w:r w:rsidR="00D32E32">
        <w:t>etc</w:t>
      </w:r>
      <w:proofErr w:type="spellEnd"/>
      <w:r>
        <w:t>) from a drop off site.  Please check the pickup site you would like to use</w:t>
      </w:r>
      <w:r w:rsidR="000F6EBF">
        <w:t xml:space="preserve"> (if you only have one location, delete table and just put address, day, and time of pickup site)</w:t>
      </w:r>
      <w:r>
        <w:t>.</w:t>
      </w:r>
    </w:p>
    <w:tbl>
      <w:tblPr>
        <w:tblStyle w:val="TableGrid"/>
        <w:tblW w:w="0" w:type="auto"/>
        <w:tblLook w:val="04A0" w:firstRow="1" w:lastRow="0" w:firstColumn="1" w:lastColumn="0" w:noHBand="0" w:noVBand="1"/>
      </w:tblPr>
      <w:tblGrid>
        <w:gridCol w:w="1453"/>
        <w:gridCol w:w="1419"/>
        <w:gridCol w:w="1451"/>
        <w:gridCol w:w="1447"/>
        <w:gridCol w:w="1417"/>
        <w:gridCol w:w="1443"/>
      </w:tblGrid>
      <w:tr w:rsidR="002A167A" w14:paraId="3A5BB3C1" w14:textId="77777777" w:rsidTr="002A167A">
        <w:tc>
          <w:tcPr>
            <w:tcW w:w="1476" w:type="dxa"/>
          </w:tcPr>
          <w:p w14:paraId="497D65FD" w14:textId="77777777" w:rsidR="002A167A" w:rsidRPr="002A167A" w:rsidRDefault="002A167A" w:rsidP="002A167A">
            <w:pPr>
              <w:jc w:val="center"/>
              <w:rPr>
                <w:b/>
              </w:rPr>
            </w:pPr>
            <w:r>
              <w:rPr>
                <w:b/>
              </w:rPr>
              <w:t>Check Selection</w:t>
            </w:r>
          </w:p>
        </w:tc>
        <w:tc>
          <w:tcPr>
            <w:tcW w:w="1476" w:type="dxa"/>
          </w:tcPr>
          <w:p w14:paraId="6ABE6F34" w14:textId="77777777" w:rsidR="002A167A" w:rsidRPr="002A167A" w:rsidRDefault="002A167A" w:rsidP="002A167A">
            <w:pPr>
              <w:jc w:val="center"/>
              <w:rPr>
                <w:b/>
              </w:rPr>
            </w:pPr>
            <w:r>
              <w:rPr>
                <w:b/>
              </w:rPr>
              <w:t>City</w:t>
            </w:r>
          </w:p>
        </w:tc>
        <w:tc>
          <w:tcPr>
            <w:tcW w:w="1476" w:type="dxa"/>
          </w:tcPr>
          <w:p w14:paraId="26BD04FE" w14:textId="77777777" w:rsidR="002A167A" w:rsidRPr="002A167A" w:rsidRDefault="002A167A" w:rsidP="002A167A">
            <w:pPr>
              <w:jc w:val="center"/>
              <w:rPr>
                <w:b/>
              </w:rPr>
            </w:pPr>
            <w:r>
              <w:rPr>
                <w:b/>
              </w:rPr>
              <w:t>Name of Location</w:t>
            </w:r>
          </w:p>
        </w:tc>
        <w:tc>
          <w:tcPr>
            <w:tcW w:w="1476" w:type="dxa"/>
          </w:tcPr>
          <w:p w14:paraId="3C755BB7" w14:textId="77777777" w:rsidR="002A167A" w:rsidRPr="002A167A" w:rsidRDefault="002A167A" w:rsidP="002A167A">
            <w:pPr>
              <w:jc w:val="center"/>
              <w:rPr>
                <w:b/>
              </w:rPr>
            </w:pPr>
            <w:r>
              <w:rPr>
                <w:b/>
              </w:rPr>
              <w:t>Address</w:t>
            </w:r>
          </w:p>
        </w:tc>
        <w:tc>
          <w:tcPr>
            <w:tcW w:w="1476" w:type="dxa"/>
          </w:tcPr>
          <w:p w14:paraId="7D4C5458" w14:textId="77777777" w:rsidR="002A167A" w:rsidRPr="002A167A" w:rsidRDefault="002A167A" w:rsidP="002A167A">
            <w:pPr>
              <w:jc w:val="center"/>
              <w:rPr>
                <w:b/>
              </w:rPr>
            </w:pPr>
            <w:r>
              <w:rPr>
                <w:b/>
              </w:rPr>
              <w:t>Day</w:t>
            </w:r>
          </w:p>
        </w:tc>
        <w:tc>
          <w:tcPr>
            <w:tcW w:w="1476" w:type="dxa"/>
          </w:tcPr>
          <w:p w14:paraId="744C9E24" w14:textId="77777777" w:rsidR="002A167A" w:rsidRPr="002A167A" w:rsidRDefault="002A167A" w:rsidP="002A167A">
            <w:pPr>
              <w:jc w:val="center"/>
              <w:rPr>
                <w:b/>
              </w:rPr>
            </w:pPr>
            <w:r>
              <w:rPr>
                <w:b/>
              </w:rPr>
              <w:t>Time(s)</w:t>
            </w:r>
          </w:p>
        </w:tc>
      </w:tr>
      <w:tr w:rsidR="002A167A" w14:paraId="699A8C8B" w14:textId="77777777" w:rsidTr="002A167A">
        <w:tc>
          <w:tcPr>
            <w:tcW w:w="1476" w:type="dxa"/>
          </w:tcPr>
          <w:p w14:paraId="6B0BC382" w14:textId="77777777" w:rsidR="002A167A" w:rsidRDefault="002A167A" w:rsidP="002A167A"/>
        </w:tc>
        <w:tc>
          <w:tcPr>
            <w:tcW w:w="1476" w:type="dxa"/>
          </w:tcPr>
          <w:p w14:paraId="3D584E9C" w14:textId="77777777" w:rsidR="002A167A" w:rsidRDefault="002A167A" w:rsidP="002A167A"/>
        </w:tc>
        <w:tc>
          <w:tcPr>
            <w:tcW w:w="1476" w:type="dxa"/>
          </w:tcPr>
          <w:p w14:paraId="7FCC7E3A" w14:textId="77777777" w:rsidR="002A167A" w:rsidRDefault="002A167A" w:rsidP="002A167A"/>
        </w:tc>
        <w:tc>
          <w:tcPr>
            <w:tcW w:w="1476" w:type="dxa"/>
          </w:tcPr>
          <w:p w14:paraId="631362D1" w14:textId="77777777" w:rsidR="002A167A" w:rsidRDefault="002A167A" w:rsidP="002A167A"/>
        </w:tc>
        <w:tc>
          <w:tcPr>
            <w:tcW w:w="1476" w:type="dxa"/>
          </w:tcPr>
          <w:p w14:paraId="79C2CD8E" w14:textId="77777777" w:rsidR="002A167A" w:rsidRDefault="002A167A" w:rsidP="002A167A"/>
        </w:tc>
        <w:tc>
          <w:tcPr>
            <w:tcW w:w="1476" w:type="dxa"/>
          </w:tcPr>
          <w:p w14:paraId="4154B46D" w14:textId="77777777" w:rsidR="002A167A" w:rsidRDefault="002A167A" w:rsidP="002A167A"/>
        </w:tc>
      </w:tr>
      <w:tr w:rsidR="002A167A" w14:paraId="657BB0AA" w14:textId="77777777" w:rsidTr="002A167A">
        <w:tc>
          <w:tcPr>
            <w:tcW w:w="1476" w:type="dxa"/>
          </w:tcPr>
          <w:p w14:paraId="690E8D41" w14:textId="77777777" w:rsidR="002A167A" w:rsidRDefault="002A167A" w:rsidP="002A167A"/>
        </w:tc>
        <w:tc>
          <w:tcPr>
            <w:tcW w:w="1476" w:type="dxa"/>
          </w:tcPr>
          <w:p w14:paraId="6E4DF1DE" w14:textId="77777777" w:rsidR="002A167A" w:rsidRDefault="002A167A" w:rsidP="002A167A"/>
        </w:tc>
        <w:tc>
          <w:tcPr>
            <w:tcW w:w="1476" w:type="dxa"/>
          </w:tcPr>
          <w:p w14:paraId="3F44CA22" w14:textId="77777777" w:rsidR="002A167A" w:rsidRDefault="002A167A" w:rsidP="002A167A"/>
        </w:tc>
        <w:tc>
          <w:tcPr>
            <w:tcW w:w="1476" w:type="dxa"/>
          </w:tcPr>
          <w:p w14:paraId="4D0B5730" w14:textId="77777777" w:rsidR="002A167A" w:rsidRDefault="002A167A" w:rsidP="002A167A"/>
        </w:tc>
        <w:tc>
          <w:tcPr>
            <w:tcW w:w="1476" w:type="dxa"/>
          </w:tcPr>
          <w:p w14:paraId="471CA84D" w14:textId="77777777" w:rsidR="002A167A" w:rsidRDefault="002A167A" w:rsidP="002A167A"/>
        </w:tc>
        <w:tc>
          <w:tcPr>
            <w:tcW w:w="1476" w:type="dxa"/>
          </w:tcPr>
          <w:p w14:paraId="31715FF9" w14:textId="77777777" w:rsidR="002A167A" w:rsidRDefault="002A167A" w:rsidP="002A167A"/>
        </w:tc>
      </w:tr>
      <w:tr w:rsidR="002A167A" w14:paraId="4CE3F846" w14:textId="77777777" w:rsidTr="002A167A">
        <w:tc>
          <w:tcPr>
            <w:tcW w:w="1476" w:type="dxa"/>
          </w:tcPr>
          <w:p w14:paraId="55356876" w14:textId="77777777" w:rsidR="002A167A" w:rsidRDefault="002A167A" w:rsidP="002A167A"/>
        </w:tc>
        <w:tc>
          <w:tcPr>
            <w:tcW w:w="1476" w:type="dxa"/>
          </w:tcPr>
          <w:p w14:paraId="7CF5569F" w14:textId="77777777" w:rsidR="002A167A" w:rsidRDefault="002A167A" w:rsidP="002A167A"/>
        </w:tc>
        <w:tc>
          <w:tcPr>
            <w:tcW w:w="1476" w:type="dxa"/>
          </w:tcPr>
          <w:p w14:paraId="6B091735" w14:textId="77777777" w:rsidR="002A167A" w:rsidRDefault="002A167A" w:rsidP="002A167A"/>
        </w:tc>
        <w:tc>
          <w:tcPr>
            <w:tcW w:w="1476" w:type="dxa"/>
          </w:tcPr>
          <w:p w14:paraId="56CC396C" w14:textId="77777777" w:rsidR="002A167A" w:rsidRDefault="002A167A" w:rsidP="002A167A"/>
        </w:tc>
        <w:tc>
          <w:tcPr>
            <w:tcW w:w="1476" w:type="dxa"/>
          </w:tcPr>
          <w:p w14:paraId="73C3D719" w14:textId="77777777" w:rsidR="002A167A" w:rsidRDefault="002A167A" w:rsidP="002A167A"/>
        </w:tc>
        <w:tc>
          <w:tcPr>
            <w:tcW w:w="1476" w:type="dxa"/>
          </w:tcPr>
          <w:p w14:paraId="3B1FC561" w14:textId="77777777" w:rsidR="002A167A" w:rsidRDefault="002A167A" w:rsidP="002A167A"/>
        </w:tc>
      </w:tr>
    </w:tbl>
    <w:p w14:paraId="60B86DB2" w14:textId="77777777" w:rsidR="002A167A" w:rsidRDefault="002A167A" w:rsidP="000F6EBF"/>
    <w:p w14:paraId="1E551E75" w14:textId="77777777" w:rsidR="000F6EBF" w:rsidRDefault="000F6EBF" w:rsidP="000F6EBF">
      <w:pPr>
        <w:spacing w:line="480" w:lineRule="auto"/>
      </w:pPr>
      <w:r>
        <w:t>Member is responsible for observing the Farm’s following pick up rules</w:t>
      </w:r>
      <w:r w:rsidR="00C71EC0">
        <w:t xml:space="preserve"> (examples)</w:t>
      </w:r>
      <w:r>
        <w:t>:</w:t>
      </w:r>
    </w:p>
    <w:p w14:paraId="427E2B59" w14:textId="77777777" w:rsidR="000F6EBF" w:rsidRDefault="000F6EBF" w:rsidP="000F6EBF">
      <w:pPr>
        <w:pStyle w:val="ListParagraph"/>
        <w:numPr>
          <w:ilvl w:val="0"/>
          <w:numId w:val="2"/>
        </w:numPr>
      </w:pPr>
      <w:r>
        <w:t>Bring own bag/return box from last week to collect vegetables</w:t>
      </w:r>
    </w:p>
    <w:p w14:paraId="7D51BBB0" w14:textId="77777777" w:rsidR="000F6EBF" w:rsidRDefault="000F6EBF" w:rsidP="000F6EBF">
      <w:pPr>
        <w:pStyle w:val="ListParagraph"/>
        <w:numPr>
          <w:ilvl w:val="0"/>
          <w:numId w:val="2"/>
        </w:numPr>
      </w:pPr>
      <w:r>
        <w:t xml:space="preserve">Pick up Member’s share within the timeframe.  Farm’s products can </w:t>
      </w:r>
      <w:r w:rsidR="00D32E32">
        <w:t xml:space="preserve">deteriorate </w:t>
      </w:r>
      <w:r>
        <w:t>if not picked up on time and stored properly</w:t>
      </w:r>
    </w:p>
    <w:p w14:paraId="439A3E48" w14:textId="77777777" w:rsidR="000F6EBF" w:rsidRDefault="000F6EBF" w:rsidP="000F6EBF">
      <w:pPr>
        <w:pStyle w:val="ListParagraph"/>
        <w:numPr>
          <w:ilvl w:val="0"/>
          <w:numId w:val="2"/>
        </w:numPr>
      </w:pPr>
      <w:r>
        <w:t>Be respectful of pick up location’s property</w:t>
      </w:r>
    </w:p>
    <w:p w14:paraId="0F542700" w14:textId="77777777" w:rsidR="000F6EBF" w:rsidRDefault="000F6EBF" w:rsidP="000F6EBF">
      <w:pPr>
        <w:pStyle w:val="ListParagraph"/>
        <w:numPr>
          <w:ilvl w:val="0"/>
          <w:numId w:val="2"/>
        </w:numPr>
      </w:pPr>
      <w:r>
        <w:t>Follow additional rules at pick up site.</w:t>
      </w:r>
    </w:p>
    <w:p w14:paraId="2A68F27C" w14:textId="77777777" w:rsidR="000F6EBF" w:rsidRDefault="000F6EBF" w:rsidP="000F6EBF"/>
    <w:p w14:paraId="172B3D77" w14:textId="77777777" w:rsidR="000F6EBF" w:rsidRPr="000F6EBF" w:rsidRDefault="000F6EBF" w:rsidP="000F6EBF">
      <w:pPr>
        <w:spacing w:line="480" w:lineRule="auto"/>
      </w:pPr>
      <w:r>
        <w:t xml:space="preserve">If Member cannot pickup Member’s share, Member must arrange for substitute to </w:t>
      </w:r>
      <w:proofErr w:type="spellStart"/>
      <w:r>
        <w:t>pickup</w:t>
      </w:r>
      <w:proofErr w:type="spellEnd"/>
      <w:r>
        <w:t xml:space="preserve"> share.  Member will need to explain the pickup site location and procedures to Member’s substitute</w:t>
      </w:r>
      <w:r w:rsidR="00D32E32">
        <w:t xml:space="preserve"> (may want to require some form of proof that substitute is actually a substitute)</w:t>
      </w:r>
      <w:r>
        <w:t xml:space="preserve">.  Any shares not retrieved will be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lastRenderedPageBreak/>
        <w:tab/>
      </w:r>
      <w:r>
        <w:rPr>
          <w:u w:val="single"/>
        </w:rPr>
        <w:tab/>
      </w:r>
      <w:r>
        <w:t xml:space="preserve"> (explain what happens to unpicked up shares: donation to food bank, selling to other markets, </w:t>
      </w:r>
      <w:proofErr w:type="spellStart"/>
      <w:r>
        <w:t>etc</w:t>
      </w:r>
      <w:proofErr w:type="spellEnd"/>
      <w:r>
        <w:t>).</w:t>
      </w:r>
    </w:p>
    <w:p w14:paraId="70E1BD78" w14:textId="77777777" w:rsidR="007F5206" w:rsidRDefault="007F5206" w:rsidP="007F5206">
      <w:pPr>
        <w:spacing w:line="480" w:lineRule="auto"/>
        <w:jc w:val="center"/>
      </w:pPr>
      <w:r>
        <w:rPr>
          <w:b/>
        </w:rPr>
        <w:t>Risk of Crop Failure</w:t>
      </w:r>
    </w:p>
    <w:p w14:paraId="1F2E8A20" w14:textId="3D7AA09A" w:rsidR="007F5206" w:rsidRDefault="007F5206" w:rsidP="007F5206">
      <w:pPr>
        <w:spacing w:line="480" w:lineRule="auto"/>
      </w:pPr>
      <w:r>
        <w:t>By joining the Farm’s CSA, Farm and Members are agreeing to share in the risk of crop failure</w:t>
      </w:r>
      <w:r w:rsidR="003D7BAF">
        <w:t xml:space="preserve">, </w:t>
      </w:r>
      <w:r w:rsidR="003D7BAF" w:rsidRPr="003D7BAF">
        <w:rPr>
          <w:rStyle w:val="Strong"/>
          <w:b w:val="0"/>
        </w:rPr>
        <w:t>due to factors such as inclement weather, pests and acts of God</w:t>
      </w:r>
      <w:r>
        <w:t xml:space="preserve">.  </w:t>
      </w:r>
      <w:r w:rsidR="00372193">
        <w:t xml:space="preserve">If a crop failure does happen, </w:t>
      </w:r>
      <w:r w:rsidR="00C71EC0">
        <w:t xml:space="preserve">the Farm will: </w:t>
      </w:r>
      <w:r w:rsidR="00372193">
        <w:t>(describe your policy</w:t>
      </w:r>
      <w:r w:rsidR="00C71EC0">
        <w:t xml:space="preserve"> - </w:t>
      </w:r>
      <w:r w:rsidR="00372193">
        <w:t>do you give Members other crops ready</w:t>
      </w:r>
      <w:r w:rsidR="00D32E32">
        <w:t xml:space="preserve"> to harvest</w:t>
      </w:r>
      <w:r w:rsidR="00372193">
        <w:t>, buy crops from other local farms, or a combination of the two</w:t>
      </w:r>
      <w:r w:rsidR="00C71EC0">
        <w:t>?</w:t>
      </w:r>
      <w:r w:rsidR="00372193">
        <w:t xml:space="preserve">) </w:t>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rPr>
          <w:u w:val="single"/>
        </w:rPr>
        <w:tab/>
      </w:r>
      <w:r w:rsidR="00372193">
        <w:t>.</w:t>
      </w:r>
    </w:p>
    <w:p w14:paraId="5775A5E5" w14:textId="77777777" w:rsidR="00372193" w:rsidRDefault="00372193" w:rsidP="007F5206">
      <w:pPr>
        <w:spacing w:line="480" w:lineRule="auto"/>
        <w:rPr>
          <w:u w:val="single"/>
        </w:rPr>
      </w:pPr>
      <w:r>
        <w:t xml:space="preserve">(If you have dealt with this in the past please describe here)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t>.</w:t>
      </w:r>
    </w:p>
    <w:p w14:paraId="576A2BD7" w14:textId="77777777" w:rsidR="00C71EC0" w:rsidRPr="00A82F2D" w:rsidRDefault="00C71EC0" w:rsidP="00A82F2D">
      <w:pPr>
        <w:spacing w:line="480" w:lineRule="auto"/>
        <w:jc w:val="right"/>
      </w:pPr>
      <w:r w:rsidRPr="00A82F2D">
        <w:t>Member Initials: _______</w:t>
      </w:r>
    </w:p>
    <w:p w14:paraId="61DBBB62" w14:textId="77777777" w:rsidR="00A82F2D" w:rsidRDefault="00A82F2D">
      <w:pPr>
        <w:rPr>
          <w:b/>
        </w:rPr>
      </w:pPr>
      <w:r>
        <w:rPr>
          <w:b/>
        </w:rPr>
        <w:br w:type="page"/>
      </w:r>
    </w:p>
    <w:p w14:paraId="1F20B54B" w14:textId="59DBD734" w:rsidR="00372193" w:rsidRDefault="00372193" w:rsidP="00372193">
      <w:pPr>
        <w:spacing w:line="480" w:lineRule="auto"/>
        <w:jc w:val="center"/>
      </w:pPr>
      <w:r>
        <w:rPr>
          <w:b/>
        </w:rPr>
        <w:lastRenderedPageBreak/>
        <w:t>Crop Surpluses</w:t>
      </w:r>
    </w:p>
    <w:p w14:paraId="44D7BE16" w14:textId="77777777" w:rsidR="00372193" w:rsidRDefault="00372193" w:rsidP="00372193">
      <w:pPr>
        <w:spacing w:line="480" w:lineRule="auto"/>
      </w:pPr>
      <w:r>
        <w:t>(Select one of the follow):</w:t>
      </w:r>
    </w:p>
    <w:p w14:paraId="23A4228B" w14:textId="77777777" w:rsidR="00372193" w:rsidRDefault="00372193" w:rsidP="00372193">
      <w:pPr>
        <w:pStyle w:val="ListParagraph"/>
        <w:numPr>
          <w:ilvl w:val="0"/>
          <w:numId w:val="1"/>
        </w:numPr>
        <w:spacing w:line="480" w:lineRule="auto"/>
      </w:pPr>
      <w:r>
        <w:t xml:space="preserve">Farm’s production is exclusively for the CSA and Members.  When Farm has surplus crops, Farm will provide Members with as much as possible, but Farm does not want to overwhelm Members with products that may go to waste.  When Farm experiences surplus, Farm will make excess crops </w:t>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rsidRPr="00372193">
        <w:rPr>
          <w:u w:val="single"/>
        </w:rPr>
        <w:tab/>
      </w:r>
      <w:r>
        <w:t xml:space="preserve"> (Will you donate to local food pantry, let members harvest excess crops, set out excess crops for members to pick up on own, </w:t>
      </w:r>
      <w:proofErr w:type="spellStart"/>
      <w:r>
        <w:t>etc</w:t>
      </w:r>
      <w:proofErr w:type="spellEnd"/>
      <w:r>
        <w:t>).</w:t>
      </w:r>
    </w:p>
    <w:p w14:paraId="6ACDEC16" w14:textId="7918E67D" w:rsidR="00A82F2D" w:rsidRDefault="00ED1007" w:rsidP="004B481E">
      <w:pPr>
        <w:pStyle w:val="ListParagraph"/>
        <w:numPr>
          <w:ilvl w:val="0"/>
          <w:numId w:val="1"/>
        </w:numPr>
        <w:spacing w:before="240" w:line="480" w:lineRule="auto"/>
      </w:pPr>
      <w:r>
        <w:t xml:space="preserve">Farm also sells produce to </w:t>
      </w:r>
      <w:r w:rsidR="004B481E">
        <w:rPr>
          <w:u w:val="single"/>
        </w:rPr>
        <w:tab/>
      </w:r>
      <w:r w:rsidR="004B481E">
        <w:rPr>
          <w:u w:val="single"/>
        </w:rPr>
        <w:tab/>
      </w:r>
      <w:r w:rsidR="004B481E">
        <w:rPr>
          <w:u w:val="single"/>
        </w:rPr>
        <w:tab/>
      </w:r>
      <w:r w:rsidR="004B481E">
        <w:t xml:space="preserve"> (insert other markets), but Farm </w:t>
      </w:r>
      <w:r w:rsidR="00D32E32">
        <w:t>keeps</w:t>
      </w:r>
      <w:r w:rsidR="004B481E">
        <w:t xml:space="preserve"> CSA production </w:t>
      </w:r>
      <w:r w:rsidR="00D32E32">
        <w:t xml:space="preserve">separate </w:t>
      </w:r>
      <w:r w:rsidR="004B481E">
        <w:t xml:space="preserve">by </w:t>
      </w:r>
      <w:r w:rsidR="004B481E">
        <w:rPr>
          <w:u w:val="single"/>
        </w:rPr>
        <w:tab/>
      </w:r>
      <w:r w:rsidR="004B481E">
        <w:rPr>
          <w:u w:val="single"/>
        </w:rPr>
        <w:tab/>
      </w:r>
      <w:r w:rsidR="004B481E">
        <w:rPr>
          <w:u w:val="single"/>
        </w:rPr>
        <w:tab/>
      </w:r>
      <w:r w:rsidR="004B481E">
        <w:rPr>
          <w:u w:val="single"/>
        </w:rPr>
        <w:tab/>
      </w:r>
      <w:r w:rsidR="004B481E">
        <w:rPr>
          <w:u w:val="single"/>
        </w:rPr>
        <w:tab/>
      </w:r>
      <w:r w:rsidR="004B481E">
        <w:rPr>
          <w:u w:val="single"/>
        </w:rPr>
        <w:tab/>
      </w:r>
      <w:r w:rsidR="004B481E">
        <w:rPr>
          <w:u w:val="single"/>
        </w:rPr>
        <w:tab/>
      </w:r>
      <w:r w:rsidR="004B481E">
        <w:rPr>
          <w:u w:val="single"/>
        </w:rPr>
        <w:tab/>
      </w:r>
      <w:r w:rsidR="004B481E">
        <w:t xml:space="preserve"> (insert how you segregate production).  When Farm experiences </w:t>
      </w:r>
      <w:r w:rsidR="00C71EC0">
        <w:t xml:space="preserve">an </w:t>
      </w:r>
      <w:r w:rsidR="004B481E">
        <w:t xml:space="preserve">abundance </w:t>
      </w:r>
      <w:r w:rsidR="00C71EC0">
        <w:t xml:space="preserve">of </w:t>
      </w:r>
      <w:r w:rsidR="004B481E">
        <w:t xml:space="preserve">segregated CSA crops, Farm will provide Members with as much as possible, but Farm does not want to overwhelm Members with products that may go to waste.  When Farm experiences surplus, Farm will make excess crops </w:t>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rsidRPr="00372193">
        <w:rPr>
          <w:u w:val="single"/>
        </w:rPr>
        <w:tab/>
      </w:r>
      <w:r w:rsidR="004B481E">
        <w:t xml:space="preserve"> (Will you donate to local food pantry, let members harvest excess crops, set out excess crops for members to pick up on own, </w:t>
      </w:r>
      <w:proofErr w:type="spellStart"/>
      <w:r w:rsidR="004B481E">
        <w:t>etc</w:t>
      </w:r>
      <w:proofErr w:type="spellEnd"/>
      <w:r w:rsidR="004B481E">
        <w:t>).</w:t>
      </w:r>
    </w:p>
    <w:p w14:paraId="4B4F47F7" w14:textId="77777777" w:rsidR="00A82F2D" w:rsidRDefault="00A82F2D">
      <w:r>
        <w:br w:type="page"/>
      </w:r>
    </w:p>
    <w:p w14:paraId="78E6EDAB" w14:textId="77777777" w:rsidR="004B481E" w:rsidRDefault="004B481E" w:rsidP="004B481E">
      <w:pPr>
        <w:pStyle w:val="ListParagraph"/>
        <w:numPr>
          <w:ilvl w:val="0"/>
          <w:numId w:val="1"/>
        </w:numPr>
        <w:spacing w:before="240" w:line="480" w:lineRule="auto"/>
      </w:pPr>
      <w:r>
        <w:lastRenderedPageBreak/>
        <w:t xml:space="preserve">Farm also sells produce to </w:t>
      </w:r>
      <w:r>
        <w:rPr>
          <w:u w:val="single"/>
        </w:rPr>
        <w:tab/>
      </w:r>
      <w:r>
        <w:rPr>
          <w:u w:val="single"/>
        </w:rPr>
        <w:tab/>
      </w:r>
      <w:r>
        <w:rPr>
          <w:u w:val="single"/>
        </w:rPr>
        <w:tab/>
      </w:r>
      <w:r>
        <w:t xml:space="preserve"> (insert other markets).  Farm does not segregate CSA production, but CSA production does receive our priority.  Other markets will be satisfied after Farm has satisfied Members’ shares.</w:t>
      </w:r>
    </w:p>
    <w:p w14:paraId="4E38A5B1" w14:textId="30F221D0" w:rsidR="004B481E" w:rsidRDefault="00D834C4" w:rsidP="005256E8">
      <w:pPr>
        <w:pStyle w:val="ListParagraph"/>
        <w:numPr>
          <w:ilvl w:val="0"/>
          <w:numId w:val="1"/>
        </w:numPr>
        <w:spacing w:before="240" w:line="480" w:lineRule="auto"/>
      </w:pPr>
      <w:r>
        <w:t xml:space="preserve">Farm also sells produce to </w:t>
      </w:r>
      <w:r>
        <w:rPr>
          <w:u w:val="single"/>
        </w:rPr>
        <w:tab/>
      </w:r>
      <w:r>
        <w:rPr>
          <w:u w:val="single"/>
        </w:rPr>
        <w:tab/>
      </w:r>
      <w:r>
        <w:rPr>
          <w:u w:val="single"/>
        </w:rPr>
        <w:tab/>
      </w:r>
      <w:r>
        <w:t xml:space="preserve"> (insert other markets).  Farm does not segregate CSA production</w:t>
      </w:r>
      <w:r w:rsidR="00C71EC0">
        <w:t xml:space="preserve"> and </w:t>
      </w:r>
      <w:r>
        <w:t xml:space="preserve">production is balanced between the CSA and other markets.  </w:t>
      </w:r>
    </w:p>
    <w:p w14:paraId="6E3958C8" w14:textId="77777777" w:rsidR="00D834C4" w:rsidRDefault="005256E8" w:rsidP="00CD0761">
      <w:pPr>
        <w:spacing w:line="480" w:lineRule="auto"/>
        <w:ind w:left="360"/>
        <w:contextualSpacing/>
        <w:jc w:val="center"/>
        <w:rPr>
          <w:b/>
        </w:rPr>
      </w:pPr>
      <w:r>
        <w:rPr>
          <w:b/>
        </w:rPr>
        <w:t>Members Fees</w:t>
      </w:r>
    </w:p>
    <w:p w14:paraId="290FD68F" w14:textId="4F995A63" w:rsidR="00CD0761" w:rsidRDefault="00CD0761" w:rsidP="00CD0761">
      <w:pPr>
        <w:spacing w:line="480" w:lineRule="auto"/>
        <w:ind w:left="360"/>
        <w:contextualSpacing/>
      </w:pPr>
      <w:r>
        <w:t xml:space="preserve">Selling CSA memberships helps the Farm reduce the burden of up-front costs (such as seeds, tillage, and other inputs) before the season starts.  </w:t>
      </w:r>
      <w:r w:rsidR="00C71EC0">
        <w:t xml:space="preserve">We </w:t>
      </w:r>
      <w:r>
        <w:t>appreciate Member’s commitment to the Farm.  Use table below if</w:t>
      </w:r>
      <w:r w:rsidR="008D36C3">
        <w:t xml:space="preserve"> Member</w:t>
      </w:r>
      <w:r>
        <w:t xml:space="preserve"> ha</w:t>
      </w:r>
      <w:r w:rsidR="008D36C3">
        <w:t xml:space="preserve">s </w:t>
      </w:r>
      <w:r>
        <w:t>multiple shares</w:t>
      </w:r>
      <w:r w:rsidR="008D36C3">
        <w:t>.</w:t>
      </w:r>
      <w:r>
        <w:t xml:space="preserve"> </w:t>
      </w:r>
      <w:r w:rsidR="008D36C3">
        <w:t>F</w:t>
      </w:r>
      <w:r>
        <w:t xml:space="preserve">eel free to add additional rows (vegetable/fruit, meat, dairy, </w:t>
      </w:r>
      <w:proofErr w:type="spellStart"/>
      <w:r>
        <w:t>etc</w:t>
      </w:r>
      <w:proofErr w:type="spellEnd"/>
      <w:r>
        <w:t xml:space="preserve">) but if </w:t>
      </w:r>
      <w:r w:rsidR="008D36C3">
        <w:t xml:space="preserve">Member has </w:t>
      </w:r>
      <w:r>
        <w:t>only 1 share, delete table and write out the share.</w:t>
      </w:r>
    </w:p>
    <w:tbl>
      <w:tblPr>
        <w:tblStyle w:val="TableGrid"/>
        <w:tblW w:w="0" w:type="auto"/>
        <w:tblInd w:w="360" w:type="dxa"/>
        <w:tblLook w:val="04A0" w:firstRow="1" w:lastRow="0" w:firstColumn="1" w:lastColumn="0" w:noHBand="0" w:noVBand="1"/>
      </w:tblPr>
      <w:tblGrid>
        <w:gridCol w:w="2088"/>
        <w:gridCol w:w="2073"/>
        <w:gridCol w:w="2051"/>
        <w:gridCol w:w="2058"/>
      </w:tblGrid>
      <w:tr w:rsidR="00CD0761" w14:paraId="6351C484" w14:textId="77777777" w:rsidTr="00A82F2D">
        <w:tc>
          <w:tcPr>
            <w:tcW w:w="2137" w:type="dxa"/>
          </w:tcPr>
          <w:p w14:paraId="5FA706FC" w14:textId="77777777" w:rsidR="00CD0761" w:rsidRPr="00CD0761" w:rsidRDefault="00CD0761" w:rsidP="00CD0761">
            <w:pPr>
              <w:contextualSpacing/>
              <w:jc w:val="center"/>
              <w:rPr>
                <w:b/>
              </w:rPr>
            </w:pPr>
            <w:r>
              <w:rPr>
                <w:b/>
              </w:rPr>
              <w:t>Check Selection</w:t>
            </w:r>
          </w:p>
        </w:tc>
        <w:tc>
          <w:tcPr>
            <w:tcW w:w="2127" w:type="dxa"/>
          </w:tcPr>
          <w:p w14:paraId="25C3E5FD" w14:textId="77777777" w:rsidR="00CD0761" w:rsidRPr="00CD0761" w:rsidRDefault="00CD0761" w:rsidP="00CD0761">
            <w:pPr>
              <w:contextualSpacing/>
              <w:jc w:val="center"/>
              <w:rPr>
                <w:b/>
              </w:rPr>
            </w:pPr>
            <w:r>
              <w:rPr>
                <w:b/>
              </w:rPr>
              <w:t>Type of Share</w:t>
            </w:r>
          </w:p>
        </w:tc>
        <w:tc>
          <w:tcPr>
            <w:tcW w:w="2114" w:type="dxa"/>
          </w:tcPr>
          <w:p w14:paraId="675AD8B9" w14:textId="77777777" w:rsidR="00CD0761" w:rsidRPr="00CD0761" w:rsidRDefault="00CD0761" w:rsidP="00CD0761">
            <w:pPr>
              <w:contextualSpacing/>
              <w:jc w:val="center"/>
              <w:rPr>
                <w:b/>
              </w:rPr>
            </w:pPr>
            <w:r>
              <w:rPr>
                <w:b/>
              </w:rPr>
              <w:t>Share Size</w:t>
            </w:r>
          </w:p>
        </w:tc>
        <w:tc>
          <w:tcPr>
            <w:tcW w:w="2118" w:type="dxa"/>
          </w:tcPr>
          <w:p w14:paraId="23392BCB" w14:textId="77777777" w:rsidR="00CD0761" w:rsidRPr="00CD0761" w:rsidRDefault="00CD0761" w:rsidP="00CD0761">
            <w:pPr>
              <w:contextualSpacing/>
              <w:jc w:val="center"/>
              <w:rPr>
                <w:b/>
              </w:rPr>
            </w:pPr>
            <w:r>
              <w:rPr>
                <w:b/>
              </w:rPr>
              <w:t>Price if before [date]</w:t>
            </w:r>
          </w:p>
        </w:tc>
      </w:tr>
      <w:tr w:rsidR="00CD0761" w14:paraId="5D06DFEA" w14:textId="77777777" w:rsidTr="00A82F2D">
        <w:tc>
          <w:tcPr>
            <w:tcW w:w="2137" w:type="dxa"/>
          </w:tcPr>
          <w:p w14:paraId="52ECD784" w14:textId="77777777" w:rsidR="00CD0761" w:rsidRDefault="00CD0761" w:rsidP="00CD0761">
            <w:pPr>
              <w:spacing w:line="480" w:lineRule="auto"/>
              <w:contextualSpacing/>
            </w:pPr>
          </w:p>
        </w:tc>
        <w:tc>
          <w:tcPr>
            <w:tcW w:w="2127" w:type="dxa"/>
          </w:tcPr>
          <w:p w14:paraId="6314BB71" w14:textId="77777777" w:rsidR="00CD0761" w:rsidRDefault="00CD0761" w:rsidP="00CD0761">
            <w:pPr>
              <w:spacing w:line="480" w:lineRule="auto"/>
              <w:contextualSpacing/>
            </w:pPr>
          </w:p>
        </w:tc>
        <w:tc>
          <w:tcPr>
            <w:tcW w:w="2114" w:type="dxa"/>
          </w:tcPr>
          <w:p w14:paraId="2D67CBBF" w14:textId="77777777" w:rsidR="00CD0761" w:rsidRDefault="00CD0761" w:rsidP="00CD0761">
            <w:pPr>
              <w:spacing w:line="480" w:lineRule="auto"/>
              <w:contextualSpacing/>
            </w:pPr>
          </w:p>
        </w:tc>
        <w:tc>
          <w:tcPr>
            <w:tcW w:w="2118" w:type="dxa"/>
          </w:tcPr>
          <w:p w14:paraId="0200353C" w14:textId="77777777" w:rsidR="00CD0761" w:rsidRDefault="00CD0761" w:rsidP="00CD0761">
            <w:pPr>
              <w:spacing w:line="480" w:lineRule="auto"/>
              <w:contextualSpacing/>
            </w:pPr>
          </w:p>
        </w:tc>
      </w:tr>
      <w:tr w:rsidR="00CD0761" w14:paraId="213637E0" w14:textId="77777777" w:rsidTr="00A82F2D">
        <w:tc>
          <w:tcPr>
            <w:tcW w:w="2137" w:type="dxa"/>
          </w:tcPr>
          <w:p w14:paraId="6BC8F8C9" w14:textId="77777777" w:rsidR="00CD0761" w:rsidRDefault="00CD0761" w:rsidP="00CD0761">
            <w:pPr>
              <w:spacing w:line="480" w:lineRule="auto"/>
              <w:contextualSpacing/>
            </w:pPr>
          </w:p>
        </w:tc>
        <w:tc>
          <w:tcPr>
            <w:tcW w:w="2127" w:type="dxa"/>
          </w:tcPr>
          <w:p w14:paraId="17FD33A1" w14:textId="77777777" w:rsidR="00CD0761" w:rsidRDefault="00CD0761" w:rsidP="00CD0761">
            <w:pPr>
              <w:spacing w:line="480" w:lineRule="auto"/>
              <w:contextualSpacing/>
            </w:pPr>
          </w:p>
        </w:tc>
        <w:tc>
          <w:tcPr>
            <w:tcW w:w="2114" w:type="dxa"/>
          </w:tcPr>
          <w:p w14:paraId="67B25DA9" w14:textId="77777777" w:rsidR="00CD0761" w:rsidRDefault="00CD0761" w:rsidP="00CD0761">
            <w:pPr>
              <w:spacing w:line="480" w:lineRule="auto"/>
              <w:contextualSpacing/>
            </w:pPr>
          </w:p>
        </w:tc>
        <w:tc>
          <w:tcPr>
            <w:tcW w:w="2118" w:type="dxa"/>
          </w:tcPr>
          <w:p w14:paraId="40C002BF" w14:textId="77777777" w:rsidR="00CD0761" w:rsidRDefault="00CD0761" w:rsidP="00CD0761">
            <w:pPr>
              <w:spacing w:line="480" w:lineRule="auto"/>
              <w:contextualSpacing/>
            </w:pPr>
          </w:p>
        </w:tc>
      </w:tr>
      <w:tr w:rsidR="00CD0761" w14:paraId="7E5DEDA3" w14:textId="77777777" w:rsidTr="00A82F2D">
        <w:tc>
          <w:tcPr>
            <w:tcW w:w="2137" w:type="dxa"/>
          </w:tcPr>
          <w:p w14:paraId="380A41BA" w14:textId="77777777" w:rsidR="00CD0761" w:rsidRDefault="00CD0761" w:rsidP="00CD0761">
            <w:pPr>
              <w:spacing w:line="480" w:lineRule="auto"/>
              <w:contextualSpacing/>
            </w:pPr>
          </w:p>
        </w:tc>
        <w:tc>
          <w:tcPr>
            <w:tcW w:w="2127" w:type="dxa"/>
          </w:tcPr>
          <w:p w14:paraId="7C883CA1" w14:textId="77777777" w:rsidR="00CD0761" w:rsidRDefault="00CD0761" w:rsidP="00CD0761">
            <w:pPr>
              <w:spacing w:line="480" w:lineRule="auto"/>
              <w:contextualSpacing/>
            </w:pPr>
          </w:p>
        </w:tc>
        <w:tc>
          <w:tcPr>
            <w:tcW w:w="2114" w:type="dxa"/>
          </w:tcPr>
          <w:p w14:paraId="118AF84F" w14:textId="77777777" w:rsidR="00CD0761" w:rsidRDefault="00CD0761" w:rsidP="00CD0761">
            <w:pPr>
              <w:spacing w:line="480" w:lineRule="auto"/>
              <w:contextualSpacing/>
            </w:pPr>
          </w:p>
        </w:tc>
        <w:tc>
          <w:tcPr>
            <w:tcW w:w="2118" w:type="dxa"/>
          </w:tcPr>
          <w:p w14:paraId="1B64A014" w14:textId="77777777" w:rsidR="00CD0761" w:rsidRDefault="00CD0761" w:rsidP="00CD0761">
            <w:pPr>
              <w:spacing w:line="480" w:lineRule="auto"/>
              <w:contextualSpacing/>
            </w:pPr>
          </w:p>
        </w:tc>
      </w:tr>
      <w:tr w:rsidR="00CD0761" w14:paraId="351A2469" w14:textId="77777777" w:rsidTr="00A82F2D">
        <w:tc>
          <w:tcPr>
            <w:tcW w:w="2137" w:type="dxa"/>
          </w:tcPr>
          <w:p w14:paraId="74728644" w14:textId="77777777" w:rsidR="00CD0761" w:rsidRDefault="00CD0761" w:rsidP="00CD0761">
            <w:pPr>
              <w:spacing w:line="480" w:lineRule="auto"/>
              <w:contextualSpacing/>
            </w:pPr>
          </w:p>
        </w:tc>
        <w:tc>
          <w:tcPr>
            <w:tcW w:w="2127" w:type="dxa"/>
          </w:tcPr>
          <w:p w14:paraId="6895C8E0" w14:textId="77777777" w:rsidR="00CD0761" w:rsidRDefault="00CD0761" w:rsidP="00CD0761">
            <w:pPr>
              <w:spacing w:line="480" w:lineRule="auto"/>
              <w:contextualSpacing/>
            </w:pPr>
            <w:r>
              <w:t>Total Amount Due</w:t>
            </w:r>
          </w:p>
        </w:tc>
        <w:tc>
          <w:tcPr>
            <w:tcW w:w="2114" w:type="dxa"/>
          </w:tcPr>
          <w:p w14:paraId="5548220D" w14:textId="77777777" w:rsidR="00CD0761" w:rsidRDefault="00CD0761" w:rsidP="00CD0761">
            <w:pPr>
              <w:spacing w:line="480" w:lineRule="auto"/>
              <w:contextualSpacing/>
            </w:pPr>
          </w:p>
        </w:tc>
        <w:tc>
          <w:tcPr>
            <w:tcW w:w="2118" w:type="dxa"/>
          </w:tcPr>
          <w:p w14:paraId="4B4F1D0C" w14:textId="77777777" w:rsidR="00CD0761" w:rsidRDefault="00CD0761" w:rsidP="00CD0761">
            <w:pPr>
              <w:spacing w:line="480" w:lineRule="auto"/>
              <w:contextualSpacing/>
            </w:pPr>
          </w:p>
        </w:tc>
      </w:tr>
    </w:tbl>
    <w:p w14:paraId="46F39BD2" w14:textId="77777777" w:rsidR="00CD0761" w:rsidRDefault="00CD0761" w:rsidP="00CD0761">
      <w:pPr>
        <w:ind w:left="360"/>
        <w:contextualSpacing/>
      </w:pPr>
    </w:p>
    <w:p w14:paraId="44ABE266" w14:textId="77777777" w:rsidR="00CD0761" w:rsidRDefault="00CD0761" w:rsidP="00CD0761">
      <w:pPr>
        <w:ind w:left="360"/>
        <w:contextualSpacing/>
      </w:pPr>
    </w:p>
    <w:tbl>
      <w:tblPr>
        <w:tblStyle w:val="TableGrid"/>
        <w:tblW w:w="0" w:type="auto"/>
        <w:tblInd w:w="360" w:type="dxa"/>
        <w:tblLook w:val="04A0" w:firstRow="1" w:lastRow="0" w:firstColumn="1" w:lastColumn="0" w:noHBand="0" w:noVBand="1"/>
      </w:tblPr>
      <w:tblGrid>
        <w:gridCol w:w="3004"/>
        <w:gridCol w:w="5266"/>
      </w:tblGrid>
      <w:tr w:rsidR="00CD0761" w14:paraId="0F8DFDFD" w14:textId="77777777" w:rsidTr="00F601A8">
        <w:tc>
          <w:tcPr>
            <w:tcW w:w="3078" w:type="dxa"/>
          </w:tcPr>
          <w:p w14:paraId="11193734" w14:textId="77777777" w:rsidR="00CD0761" w:rsidRPr="00CD0761" w:rsidRDefault="00CD0761" w:rsidP="00F601A8">
            <w:pPr>
              <w:contextualSpacing/>
              <w:jc w:val="center"/>
              <w:rPr>
                <w:b/>
              </w:rPr>
            </w:pPr>
            <w:r>
              <w:rPr>
                <w:b/>
              </w:rPr>
              <w:t>Check Selection</w:t>
            </w:r>
          </w:p>
        </w:tc>
        <w:tc>
          <w:tcPr>
            <w:tcW w:w="5418" w:type="dxa"/>
          </w:tcPr>
          <w:p w14:paraId="0F6778B2" w14:textId="77777777" w:rsidR="00CD0761" w:rsidRPr="00CD0761" w:rsidRDefault="00CD0761" w:rsidP="00F601A8">
            <w:pPr>
              <w:contextualSpacing/>
              <w:jc w:val="center"/>
              <w:rPr>
                <w:b/>
              </w:rPr>
            </w:pPr>
            <w:r>
              <w:rPr>
                <w:b/>
              </w:rPr>
              <w:t>Payment Preference (</w:t>
            </w:r>
            <w:r w:rsidR="00F601A8">
              <w:rPr>
                <w:b/>
              </w:rPr>
              <w:t>Only include if you allow options)</w:t>
            </w:r>
          </w:p>
        </w:tc>
      </w:tr>
      <w:tr w:rsidR="00CD0761" w14:paraId="44BBA41E" w14:textId="77777777" w:rsidTr="00F601A8">
        <w:tc>
          <w:tcPr>
            <w:tcW w:w="3078" w:type="dxa"/>
          </w:tcPr>
          <w:p w14:paraId="555584A9" w14:textId="77777777" w:rsidR="00CD0761" w:rsidRDefault="00CD0761" w:rsidP="00CD0761">
            <w:pPr>
              <w:spacing w:line="480" w:lineRule="auto"/>
              <w:contextualSpacing/>
            </w:pPr>
          </w:p>
        </w:tc>
        <w:tc>
          <w:tcPr>
            <w:tcW w:w="5418" w:type="dxa"/>
          </w:tcPr>
          <w:p w14:paraId="4CCF389C" w14:textId="77777777" w:rsidR="00CD0761" w:rsidRDefault="00F601A8" w:rsidP="00CD0761">
            <w:pPr>
              <w:spacing w:line="480" w:lineRule="auto"/>
              <w:contextualSpacing/>
            </w:pPr>
            <w:r>
              <w:t>Member will pay full membership fee up front</w:t>
            </w:r>
          </w:p>
        </w:tc>
      </w:tr>
      <w:tr w:rsidR="00CD0761" w14:paraId="25540FD0" w14:textId="77777777" w:rsidTr="00F601A8">
        <w:tc>
          <w:tcPr>
            <w:tcW w:w="3078" w:type="dxa"/>
          </w:tcPr>
          <w:p w14:paraId="6D93FEDE" w14:textId="77777777" w:rsidR="00CD0761" w:rsidRDefault="00CD0761" w:rsidP="00CD0761">
            <w:pPr>
              <w:spacing w:line="480" w:lineRule="auto"/>
              <w:contextualSpacing/>
            </w:pPr>
          </w:p>
        </w:tc>
        <w:tc>
          <w:tcPr>
            <w:tcW w:w="5418" w:type="dxa"/>
          </w:tcPr>
          <w:p w14:paraId="61A58109" w14:textId="77777777" w:rsidR="00CD0761" w:rsidRPr="00F601A8" w:rsidRDefault="00F601A8" w:rsidP="00F601A8">
            <w:pPr>
              <w:contextualSpacing/>
              <w:rPr>
                <w:u w:val="single"/>
              </w:rPr>
            </w:pPr>
            <w:r>
              <w:t>Member will pay membership fee in _____ number of installments</w:t>
            </w:r>
          </w:p>
        </w:tc>
      </w:tr>
    </w:tbl>
    <w:p w14:paraId="24EF545D" w14:textId="77777777" w:rsidR="00CD0761" w:rsidRDefault="00CD0761" w:rsidP="00F601A8">
      <w:pPr>
        <w:ind w:left="360"/>
        <w:contextualSpacing/>
      </w:pPr>
    </w:p>
    <w:p w14:paraId="6E5AD918" w14:textId="77777777" w:rsidR="00A82F2D" w:rsidRDefault="00A82F2D">
      <w:r>
        <w:br w:type="page"/>
      </w:r>
    </w:p>
    <w:p w14:paraId="0C84374D" w14:textId="0387086C" w:rsidR="00F601A8" w:rsidRDefault="00F601A8" w:rsidP="00F601A8">
      <w:pPr>
        <w:spacing w:line="480" w:lineRule="auto"/>
        <w:ind w:left="360"/>
        <w:contextualSpacing/>
      </w:pPr>
      <w:r>
        <w:lastRenderedPageBreak/>
        <w:t xml:space="preserve">If Member is paying full membership fee up front, enclose check for total amount due </w:t>
      </w:r>
      <w:r>
        <w:rPr>
          <w:u w:val="single"/>
        </w:rPr>
        <w:tab/>
      </w:r>
      <w:r>
        <w:rPr>
          <w:u w:val="single"/>
        </w:rPr>
        <w:tab/>
      </w:r>
      <w:r>
        <w:rPr>
          <w:u w:val="single"/>
        </w:rPr>
        <w:tab/>
      </w:r>
      <w:r>
        <w:t xml:space="preserve">, made payable to </w:t>
      </w:r>
      <w:r>
        <w:rPr>
          <w:u w:val="single"/>
        </w:rPr>
        <w:tab/>
      </w:r>
      <w:r>
        <w:rPr>
          <w:u w:val="single"/>
        </w:rPr>
        <w:tab/>
      </w:r>
      <w:r>
        <w:rPr>
          <w:u w:val="single"/>
        </w:rPr>
        <w:tab/>
      </w:r>
      <w:r>
        <w:rPr>
          <w:u w:val="single"/>
        </w:rPr>
        <w:tab/>
      </w:r>
      <w:r>
        <w:rPr>
          <w:u w:val="single"/>
        </w:rPr>
        <w:tab/>
      </w:r>
      <w:r>
        <w:t xml:space="preserve"> with this agreement signed.  If you are paying in installments, please enclose </w:t>
      </w:r>
      <w:r>
        <w:rPr>
          <w:u w:val="single"/>
        </w:rPr>
        <w:tab/>
      </w:r>
      <w:r>
        <w:rPr>
          <w:u w:val="single"/>
        </w:rPr>
        <w:tab/>
      </w:r>
      <w:r>
        <w:t xml:space="preserve"> checks for </w:t>
      </w:r>
      <w:r>
        <w:rPr>
          <w:u w:val="single"/>
        </w:rPr>
        <w:tab/>
      </w:r>
      <w:r>
        <w:rPr>
          <w:u w:val="single"/>
        </w:rPr>
        <w:tab/>
      </w:r>
      <w:r>
        <w:rPr>
          <w:u w:val="single"/>
        </w:rPr>
        <w:tab/>
      </w:r>
      <w:r>
        <w:t xml:space="preserve">, one dated </w:t>
      </w:r>
      <w:r>
        <w:rPr>
          <w:u w:val="single"/>
        </w:rPr>
        <w:tab/>
      </w:r>
      <w:r>
        <w:rPr>
          <w:u w:val="single"/>
        </w:rPr>
        <w:tab/>
      </w:r>
      <w:r>
        <w:rPr>
          <w:u w:val="single"/>
        </w:rPr>
        <w:tab/>
      </w:r>
      <w:r>
        <w:t xml:space="preserve"> and check(s) dated </w:t>
      </w:r>
      <w:r>
        <w:rPr>
          <w:u w:val="single"/>
        </w:rPr>
        <w:tab/>
      </w:r>
      <w:r>
        <w:rPr>
          <w:u w:val="single"/>
        </w:rPr>
        <w:tab/>
      </w:r>
      <w:r>
        <w:rPr>
          <w:u w:val="single"/>
        </w:rPr>
        <w:tab/>
      </w:r>
      <w:r>
        <w:rPr>
          <w:u w:val="single"/>
        </w:rPr>
        <w:tab/>
      </w:r>
      <w:r>
        <w:rPr>
          <w:u w:val="single"/>
        </w:rPr>
        <w:tab/>
      </w:r>
      <w:r>
        <w:rPr>
          <w:u w:val="single"/>
        </w:rPr>
        <w:tab/>
      </w:r>
      <w:r>
        <w:t xml:space="preserve"> with this signed agreement.  By signing and submitting the agreement you are agreeing to pay the membership fee for share indicated above.</w:t>
      </w:r>
    </w:p>
    <w:p w14:paraId="474A2B56" w14:textId="77777777" w:rsidR="00F601A8" w:rsidRDefault="00F601A8" w:rsidP="00F601A8">
      <w:pPr>
        <w:spacing w:line="480" w:lineRule="auto"/>
        <w:ind w:left="360"/>
        <w:contextualSpacing/>
      </w:pPr>
      <w:r>
        <w:rPr>
          <w:u w:val="single"/>
        </w:rPr>
        <w:tab/>
      </w:r>
      <w:r>
        <w:rPr>
          <w:u w:val="single"/>
        </w:rPr>
        <w:tab/>
      </w:r>
      <w:r>
        <w:rPr>
          <w:u w:val="single"/>
        </w:rPr>
        <w:tab/>
      </w:r>
      <w:r>
        <w:rPr>
          <w:u w:val="single"/>
        </w:rPr>
        <w:tab/>
      </w:r>
      <w:r>
        <w:rPr>
          <w:u w:val="single"/>
        </w:rPr>
        <w:tab/>
      </w:r>
      <w:r>
        <w:t xml:space="preserve"> (</w:t>
      </w:r>
      <w:proofErr w:type="gramStart"/>
      <w:r>
        <w:t>indicate</w:t>
      </w:r>
      <w:proofErr w:type="gramEnd"/>
      <w:r>
        <w:t xml:space="preserve"> if payments are refundable by a date or non-refundable).</w:t>
      </w:r>
    </w:p>
    <w:p w14:paraId="036D5C16" w14:textId="29EB3BDE" w:rsidR="00A82F2D" w:rsidRDefault="003D7BAF" w:rsidP="00F601A8">
      <w:pPr>
        <w:spacing w:line="480" w:lineRule="auto"/>
        <w:ind w:left="360"/>
        <w:contextualSpacing/>
        <w:rPr>
          <w:rStyle w:val="Strong"/>
          <w:b w:val="0"/>
        </w:rPr>
      </w:pPr>
      <w:r w:rsidRPr="003D7BAF">
        <w:rPr>
          <w:rStyle w:val="Strong"/>
          <w:b w:val="0"/>
        </w:rPr>
        <w:t>In the event that a Member desires to downsize his or her share after initial purchase, this request should be clearly communicated to the Farm and can be granted but a refund will not be granted unless the Farm, in its discretion, decides to grant a refund.</w:t>
      </w:r>
    </w:p>
    <w:p w14:paraId="406480AD" w14:textId="2E4760F6" w:rsidR="00A82F2D" w:rsidRDefault="00A82F2D">
      <w:pPr>
        <w:rPr>
          <w:rStyle w:val="Strong"/>
          <w:b w:val="0"/>
        </w:rPr>
      </w:pPr>
    </w:p>
    <w:p w14:paraId="1572634E" w14:textId="77777777" w:rsidR="00F601A8" w:rsidRDefault="00F601A8" w:rsidP="00F601A8">
      <w:pPr>
        <w:spacing w:line="480" w:lineRule="auto"/>
        <w:ind w:left="360"/>
        <w:contextualSpacing/>
        <w:jc w:val="center"/>
        <w:rPr>
          <w:b/>
        </w:rPr>
      </w:pPr>
      <w:r>
        <w:rPr>
          <w:b/>
        </w:rPr>
        <w:t xml:space="preserve">Communications </w:t>
      </w:r>
      <w:proofErr w:type="gramStart"/>
      <w:r>
        <w:rPr>
          <w:b/>
        </w:rPr>
        <w:t>Between</w:t>
      </w:r>
      <w:proofErr w:type="gramEnd"/>
      <w:r>
        <w:rPr>
          <w:b/>
        </w:rPr>
        <w:t xml:space="preserve"> Farm and Member</w:t>
      </w:r>
    </w:p>
    <w:p w14:paraId="60585A5C" w14:textId="77777777" w:rsidR="00E20D32" w:rsidRPr="00E20D32" w:rsidRDefault="00E20D32" w:rsidP="00E20D32">
      <w:pPr>
        <w:spacing w:line="480" w:lineRule="auto"/>
        <w:ind w:left="360"/>
        <w:contextualSpacing/>
      </w:pPr>
      <w:r w:rsidRPr="00E20D32">
        <w:t xml:space="preserve">The best way to communicate with </w:t>
      </w:r>
      <w:r>
        <w:t>the Farm</w:t>
      </w:r>
      <w:r w:rsidRPr="00E20D32">
        <w:t xml:space="preserve"> is via email. Our email is</w:t>
      </w:r>
      <w:r>
        <w:t xml:space="preserve"> </w:t>
      </w:r>
      <w:r>
        <w:rPr>
          <w:u w:val="single"/>
        </w:rPr>
        <w:tab/>
      </w:r>
      <w:r>
        <w:rPr>
          <w:u w:val="single"/>
        </w:rPr>
        <w:tab/>
      </w:r>
      <w:r>
        <w:rPr>
          <w:u w:val="single"/>
        </w:rPr>
        <w:tab/>
      </w:r>
      <w:r>
        <w:rPr>
          <w:u w:val="single"/>
        </w:rPr>
        <w:tab/>
      </w:r>
      <w:r>
        <w:rPr>
          <w:u w:val="single"/>
        </w:rPr>
        <w:tab/>
      </w:r>
      <w:r>
        <w:t xml:space="preserve">. </w:t>
      </w:r>
      <w:hyperlink r:id="rId8" w:history="1"/>
      <w:r w:rsidRPr="00E20D32">
        <w:t xml:space="preserve"> </w:t>
      </w:r>
      <w:r>
        <w:t>Farm</w:t>
      </w:r>
      <w:r w:rsidRPr="00E20D32">
        <w:t xml:space="preserve"> will do our best to respond as soon as possible, but please understand that we spend much of our time in the garden growing your food and are not always near a phone. Please contact us with any news of the following: changes to your postal or email address, problems with your drop-­</w:t>
      </w:r>
      <w:r w:rsidRPr="00E20D32">
        <w:rPr>
          <w:rFonts w:ascii="Cambria Math" w:hAnsi="Cambria Math" w:cs="Cambria Math"/>
        </w:rPr>
        <w:t>‐</w:t>
      </w:r>
      <w:r w:rsidRPr="00E20D32">
        <w:t>site, or dissatisfaction with your share.</w:t>
      </w:r>
    </w:p>
    <w:p w14:paraId="388F7003" w14:textId="77777777" w:rsidR="00E20D32" w:rsidRPr="00E20D32" w:rsidRDefault="00E20D32" w:rsidP="00E20D32">
      <w:pPr>
        <w:spacing w:line="480" w:lineRule="auto"/>
        <w:ind w:left="360"/>
        <w:contextualSpacing/>
      </w:pPr>
    </w:p>
    <w:p w14:paraId="71C8EED7" w14:textId="77777777" w:rsidR="00E20D32" w:rsidRDefault="00E20D32" w:rsidP="00E20D32">
      <w:pPr>
        <w:spacing w:line="480" w:lineRule="auto"/>
        <w:ind w:left="360"/>
        <w:contextualSpacing/>
      </w:pPr>
      <w:r w:rsidRPr="00E20D32">
        <w:t xml:space="preserve">We will communicate with </w:t>
      </w:r>
      <w:r>
        <w:t>Members</w:t>
      </w:r>
      <w:r w:rsidRPr="00E20D32">
        <w:t xml:space="preserve"> primarily by email. When you sign up, you will be added to our distribution list. Please read your email from us. We depend on being able to communicate important information such as necessary changes to your distribution schedule or </w:t>
      </w:r>
      <w:r w:rsidR="008D36C3">
        <w:t xml:space="preserve">notices of </w:t>
      </w:r>
      <w:r w:rsidRPr="00E20D32">
        <w:t xml:space="preserve">our farm events. Every week, we will post on our </w:t>
      </w:r>
      <w:r w:rsidRPr="00E20D32">
        <w:lastRenderedPageBreak/>
        <w:t>website information about the crops available that week</w:t>
      </w:r>
      <w:r w:rsidR="00D32E32">
        <w:t xml:space="preserve"> (insert link to site)</w:t>
      </w:r>
      <w:r w:rsidRPr="00E20D32">
        <w:t>.  We will also regularly post recipe ideas</w:t>
      </w:r>
      <w:r w:rsidR="008D36C3">
        <w:t xml:space="preserve"> and </w:t>
      </w:r>
      <w:r w:rsidRPr="00E20D32">
        <w:t>farm related news.</w:t>
      </w:r>
    </w:p>
    <w:p w14:paraId="447FA072" w14:textId="77777777" w:rsidR="00E20D32" w:rsidRPr="00E20D32" w:rsidRDefault="003D7BAF" w:rsidP="003D7BAF">
      <w:pPr>
        <w:spacing w:line="480" w:lineRule="auto"/>
        <w:ind w:left="360"/>
        <w:contextualSpacing/>
        <w:jc w:val="center"/>
      </w:pPr>
      <w:r>
        <w:rPr>
          <w:rStyle w:val="Strong"/>
          <w:color w:val="000000"/>
        </w:rPr>
        <w:t>Indemnification and Hold Harmless</w:t>
      </w:r>
    </w:p>
    <w:p w14:paraId="6F3B1672" w14:textId="6CF6EE8A" w:rsidR="00113089" w:rsidRPr="003D7BAF" w:rsidRDefault="003D7BAF" w:rsidP="00E20D32">
      <w:pPr>
        <w:spacing w:line="480" w:lineRule="auto"/>
        <w:ind w:left="360"/>
        <w:contextualSpacing/>
        <w:rPr>
          <w:rFonts w:cs="Times New Roman"/>
          <w:b/>
        </w:rPr>
      </w:pPr>
      <w:r w:rsidRPr="003D7BAF">
        <w:rPr>
          <w:rStyle w:val="Strong"/>
          <w:b w:val="0"/>
        </w:rPr>
        <w:t>B</w:t>
      </w:r>
      <w:r w:rsidRPr="003D7BAF">
        <w:rPr>
          <w:rStyle w:val="Strong"/>
          <w:b w:val="0"/>
          <w:color w:val="000000"/>
        </w:rPr>
        <w:t>y signing this Agreement, the Member releases, indemnifies and agrees to hold harmless the Farm, its owners, agents and employees from any and all claims, damage and/or liability he or she might suffer from being on the Farm property, being at any of the CSA pickup locations or from the purchase of a CSA membership.</w:t>
      </w:r>
    </w:p>
    <w:p w14:paraId="48D8F5DF" w14:textId="4B03DEEA" w:rsidR="003D7BAF" w:rsidRDefault="003D7BAF">
      <w:pPr>
        <w:rPr>
          <w:rFonts w:cs="Times New Roman"/>
        </w:rPr>
      </w:pPr>
    </w:p>
    <w:p w14:paraId="465D3990" w14:textId="77777777" w:rsidR="00F601A8" w:rsidRDefault="008D36C3" w:rsidP="00E20D32">
      <w:pPr>
        <w:spacing w:line="480" w:lineRule="auto"/>
        <w:ind w:left="360"/>
        <w:contextualSpacing/>
      </w:pPr>
      <w:r>
        <w:t>I agree</w:t>
      </w:r>
      <w:r w:rsidR="00E20D32" w:rsidRPr="00E20D32">
        <w:t xml:space="preserve"> to purchase </w:t>
      </w:r>
      <w:r w:rsidR="00E20D32">
        <w:t>the membership share indicated in the Membership Section.</w:t>
      </w:r>
      <w:r w:rsidR="00E20D32" w:rsidRPr="00E20D32">
        <w:t xml:space="preserve"> </w:t>
      </w:r>
      <w:r w:rsidR="00E20D32">
        <w:t xml:space="preserve"> </w:t>
      </w:r>
      <w:r w:rsidR="00E20D32" w:rsidRPr="00E20D32">
        <w:t>I understand that</w:t>
      </w:r>
      <w:r w:rsidR="00E20D32">
        <w:t xml:space="preserve">, although unlikely, Farm may change parts of this agreement related to production and distribution from time to time. I understand that Farm will contact me via email in advance of any changes to this </w:t>
      </w:r>
      <w:r w:rsidR="00E20D32" w:rsidRPr="00E20D32">
        <w:t>agreement.</w:t>
      </w:r>
    </w:p>
    <w:p w14:paraId="01762315" w14:textId="77777777" w:rsidR="00E20D32" w:rsidRDefault="00E20D32" w:rsidP="00E20D32">
      <w:pPr>
        <w:spacing w:line="480" w:lineRule="auto"/>
        <w:ind w:left="360"/>
        <w:contextualSpacing/>
      </w:pPr>
    </w:p>
    <w:p w14:paraId="2C2C80F8" w14:textId="77777777" w:rsidR="003D7BAF" w:rsidRDefault="003D7BAF" w:rsidP="00E20D32">
      <w:pPr>
        <w:spacing w:line="480" w:lineRule="auto"/>
        <w:ind w:left="360"/>
        <w:contextualSpacing/>
        <w:rPr>
          <w:rStyle w:val="Strong"/>
          <w:b w:val="0"/>
        </w:rPr>
      </w:pPr>
      <w:r w:rsidRPr="003D7BAF">
        <w:rPr>
          <w:rStyle w:val="Strong"/>
          <w:b w:val="0"/>
        </w:rPr>
        <w:t>By signing this Contract I acknowledge that I hav</w:t>
      </w:r>
      <w:r>
        <w:rPr>
          <w:rStyle w:val="Strong"/>
          <w:b w:val="0"/>
        </w:rPr>
        <w:t xml:space="preserve">e read, understand and agree to </w:t>
      </w:r>
      <w:r w:rsidRPr="003D7BAF">
        <w:rPr>
          <w:rStyle w:val="Strong"/>
          <w:b w:val="0"/>
        </w:rPr>
        <w:t>the terms contained herein.</w:t>
      </w:r>
    </w:p>
    <w:p w14:paraId="425C879B" w14:textId="77777777" w:rsidR="003D7BAF" w:rsidRPr="003D7BAF" w:rsidRDefault="003D7BAF" w:rsidP="00E20D32">
      <w:pPr>
        <w:spacing w:line="480" w:lineRule="auto"/>
        <w:ind w:left="360"/>
        <w:contextualSpacing/>
        <w:rPr>
          <w:b/>
        </w:rPr>
      </w:pPr>
    </w:p>
    <w:p w14:paraId="72CB1EA8" w14:textId="77777777" w:rsidR="00E20D32" w:rsidRPr="00E20D32" w:rsidRDefault="00E20D32" w:rsidP="00E20D32">
      <w:pPr>
        <w:spacing w:line="480" w:lineRule="auto"/>
        <w:ind w:left="360"/>
        <w:contextualSpacing/>
        <w:rPr>
          <w:u w:val="single"/>
        </w:rPr>
      </w:pPr>
      <w:r>
        <w:t xml:space="preserve">Member </w:t>
      </w:r>
      <w:r w:rsidRPr="00E20D32">
        <w:t xml:space="preserve">Name (please print): </w:t>
      </w:r>
      <w:r w:rsidRPr="00E20D32">
        <w:rPr>
          <w:u w:val="single"/>
        </w:rPr>
        <w:t xml:space="preserve"> </w:t>
      </w:r>
      <w:r w:rsidRPr="00E20D32">
        <w:rPr>
          <w:u w:val="single"/>
        </w:rPr>
        <w:tab/>
      </w:r>
      <w:r>
        <w:rPr>
          <w:u w:val="single"/>
        </w:rPr>
        <w:tab/>
      </w:r>
      <w:r>
        <w:rPr>
          <w:u w:val="single"/>
        </w:rPr>
        <w:tab/>
      </w:r>
      <w:r>
        <w:rPr>
          <w:u w:val="single"/>
        </w:rPr>
        <w:tab/>
      </w:r>
      <w:r>
        <w:rPr>
          <w:u w:val="single"/>
        </w:rPr>
        <w:tab/>
      </w:r>
      <w:r>
        <w:tab/>
        <w:t>Date:</w:t>
      </w:r>
      <w:r>
        <w:rPr>
          <w:u w:val="single"/>
        </w:rPr>
        <w:tab/>
      </w:r>
      <w:r>
        <w:rPr>
          <w:u w:val="single"/>
        </w:rPr>
        <w:tab/>
      </w:r>
    </w:p>
    <w:p w14:paraId="7564175A" w14:textId="77777777" w:rsidR="00E20D32" w:rsidRPr="00E20D32" w:rsidRDefault="00E20D32" w:rsidP="00E20D32">
      <w:pPr>
        <w:spacing w:line="480" w:lineRule="auto"/>
        <w:ind w:left="360"/>
        <w:contextualSpacing/>
      </w:pPr>
    </w:p>
    <w:p w14:paraId="1BE0CF82" w14:textId="77777777" w:rsidR="00E20D32" w:rsidRPr="00E20D32" w:rsidRDefault="00E20D32" w:rsidP="00E20D32">
      <w:pPr>
        <w:spacing w:line="480" w:lineRule="auto"/>
        <w:ind w:left="360"/>
        <w:contextualSpacing/>
      </w:pPr>
    </w:p>
    <w:p w14:paraId="1A8572CA" w14:textId="77777777" w:rsidR="00E20D32" w:rsidRPr="00F601A8" w:rsidRDefault="00E20D32" w:rsidP="00E20D32">
      <w:pPr>
        <w:spacing w:line="480" w:lineRule="auto"/>
        <w:ind w:left="360"/>
        <w:contextualSpacing/>
      </w:pPr>
      <w:r w:rsidRPr="00E20D32">
        <w:t xml:space="preserve">Signature: </w:t>
      </w:r>
      <w:r w:rsidRPr="00E20D32">
        <w:rPr>
          <w:u w:val="single"/>
        </w:rPr>
        <w:t xml:space="preserve"> </w:t>
      </w:r>
      <w:r w:rsidRPr="00E20D32">
        <w:rPr>
          <w:u w:val="single"/>
        </w:rPr>
        <w:tab/>
      </w:r>
      <w:r>
        <w:rPr>
          <w:u w:val="single"/>
        </w:rPr>
        <w:tab/>
      </w:r>
      <w:r>
        <w:rPr>
          <w:u w:val="single"/>
        </w:rPr>
        <w:tab/>
      </w:r>
      <w:r>
        <w:rPr>
          <w:u w:val="single"/>
        </w:rPr>
        <w:tab/>
      </w:r>
      <w:r>
        <w:rPr>
          <w:u w:val="single"/>
        </w:rPr>
        <w:tab/>
      </w:r>
      <w:r>
        <w:rPr>
          <w:u w:val="single"/>
        </w:rPr>
        <w:tab/>
      </w:r>
      <w:r>
        <w:rPr>
          <w:u w:val="single"/>
        </w:rPr>
        <w:tab/>
      </w:r>
    </w:p>
    <w:sectPr w:rsidR="00E20D32" w:rsidRPr="00F601A8" w:rsidSect="00155184">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032F63" w14:textId="77777777" w:rsidR="001756A8" w:rsidRDefault="001756A8" w:rsidP="00652B60">
      <w:r>
        <w:separator/>
      </w:r>
    </w:p>
  </w:endnote>
  <w:endnote w:type="continuationSeparator" w:id="0">
    <w:p w14:paraId="264429AE" w14:textId="77777777" w:rsidR="001756A8" w:rsidRDefault="001756A8" w:rsidP="00652B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Lucida Grande">
    <w:altName w:val="Arial"/>
    <w:charset w:val="00"/>
    <w:family w:val="auto"/>
    <w:pitch w:val="variable"/>
    <w:sig w:usb0="00000000"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BBCE9" w14:textId="77777777" w:rsidR="001756A8" w:rsidRDefault="001756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0664388"/>
      <w:docPartObj>
        <w:docPartGallery w:val="Page Numbers (Bottom of Page)"/>
        <w:docPartUnique/>
      </w:docPartObj>
    </w:sdtPr>
    <w:sdtEndPr/>
    <w:sdtContent>
      <w:sdt>
        <w:sdtPr>
          <w:id w:val="-1669238322"/>
          <w:docPartObj>
            <w:docPartGallery w:val="Page Numbers (Top of Page)"/>
            <w:docPartUnique/>
          </w:docPartObj>
        </w:sdtPr>
        <w:sdtEndPr/>
        <w:sdtContent>
          <w:p w14:paraId="2A04E903" w14:textId="77777777" w:rsidR="001756A8" w:rsidRDefault="001756A8">
            <w:pPr>
              <w:pStyle w:val="Footer"/>
              <w:jc w:val="center"/>
            </w:pPr>
            <w:r>
              <w:t xml:space="preserve">Page </w:t>
            </w:r>
            <w:r>
              <w:rPr>
                <w:b/>
                <w:bCs/>
              </w:rPr>
              <w:fldChar w:fldCharType="begin"/>
            </w:r>
            <w:r>
              <w:rPr>
                <w:b/>
                <w:bCs/>
              </w:rPr>
              <w:instrText xml:space="preserve"> PAGE </w:instrText>
            </w:r>
            <w:r>
              <w:rPr>
                <w:b/>
                <w:bCs/>
              </w:rPr>
              <w:fldChar w:fldCharType="separate"/>
            </w:r>
            <w:r w:rsidR="00D516FA">
              <w:rPr>
                <w:b/>
                <w:bCs/>
                <w:noProof/>
              </w:rPr>
              <w:t>9</w:t>
            </w:r>
            <w:r>
              <w:rPr>
                <w:b/>
                <w:bCs/>
              </w:rPr>
              <w:fldChar w:fldCharType="end"/>
            </w:r>
            <w:r>
              <w:t xml:space="preserve"> of </w:t>
            </w:r>
            <w:r>
              <w:rPr>
                <w:b/>
                <w:bCs/>
              </w:rPr>
              <w:fldChar w:fldCharType="begin"/>
            </w:r>
            <w:r>
              <w:rPr>
                <w:b/>
                <w:bCs/>
              </w:rPr>
              <w:instrText xml:space="preserve"> NUMPAGES  </w:instrText>
            </w:r>
            <w:r>
              <w:rPr>
                <w:b/>
                <w:bCs/>
              </w:rPr>
              <w:fldChar w:fldCharType="separate"/>
            </w:r>
            <w:r w:rsidR="00D516FA">
              <w:rPr>
                <w:b/>
                <w:bCs/>
                <w:noProof/>
              </w:rPr>
              <w:t>9</w:t>
            </w:r>
            <w:r>
              <w:rPr>
                <w:b/>
                <w:bCs/>
              </w:rPr>
              <w:fldChar w:fldCharType="end"/>
            </w:r>
          </w:p>
        </w:sdtContent>
      </w:sdt>
    </w:sdtContent>
  </w:sdt>
  <w:p w14:paraId="196BE2A5" w14:textId="77777777" w:rsidR="001756A8" w:rsidRDefault="001756A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5FF4BB" w14:textId="77777777" w:rsidR="001756A8" w:rsidRDefault="001756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916A94" w14:textId="77777777" w:rsidR="001756A8" w:rsidRDefault="001756A8" w:rsidP="00652B60">
      <w:r>
        <w:separator/>
      </w:r>
    </w:p>
  </w:footnote>
  <w:footnote w:type="continuationSeparator" w:id="0">
    <w:p w14:paraId="76703258" w14:textId="77777777" w:rsidR="001756A8" w:rsidRDefault="001756A8" w:rsidP="00652B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F090FB" w14:textId="77777777" w:rsidR="001756A8" w:rsidRDefault="001756A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2553372"/>
      <w:docPartObj>
        <w:docPartGallery w:val="Watermarks"/>
        <w:docPartUnique/>
      </w:docPartObj>
    </w:sdtPr>
    <w:sdtEndPr/>
    <w:sdtContent>
      <w:p w14:paraId="4D0739CC" w14:textId="77777777" w:rsidR="001756A8" w:rsidRDefault="00D516FA">
        <w:pPr>
          <w:pStyle w:val="Header"/>
        </w:pPr>
        <w:r>
          <w:rPr>
            <w:noProof/>
          </w:rPr>
          <w:pict w14:anchorId="03F5AB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A7D50C" w14:textId="77777777" w:rsidR="001756A8" w:rsidRDefault="001756A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8E6185"/>
    <w:multiLevelType w:val="hybridMultilevel"/>
    <w:tmpl w:val="E40653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0B3DD6"/>
    <w:multiLevelType w:val="hybridMultilevel"/>
    <w:tmpl w:val="7AC0B39E"/>
    <w:lvl w:ilvl="0" w:tplc="1520AA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EE5"/>
    <w:rsid w:val="00096EE5"/>
    <w:rsid w:val="000F6EBF"/>
    <w:rsid w:val="00113089"/>
    <w:rsid w:val="00155184"/>
    <w:rsid w:val="001756A8"/>
    <w:rsid w:val="001E6DA7"/>
    <w:rsid w:val="002A167A"/>
    <w:rsid w:val="0031694E"/>
    <w:rsid w:val="00372193"/>
    <w:rsid w:val="003D178C"/>
    <w:rsid w:val="003D7BAF"/>
    <w:rsid w:val="00465155"/>
    <w:rsid w:val="004B481E"/>
    <w:rsid w:val="005256E8"/>
    <w:rsid w:val="00652B60"/>
    <w:rsid w:val="0078061E"/>
    <w:rsid w:val="007F5206"/>
    <w:rsid w:val="008D36C3"/>
    <w:rsid w:val="00A82F2D"/>
    <w:rsid w:val="00AA2BCA"/>
    <w:rsid w:val="00B66314"/>
    <w:rsid w:val="00BC6415"/>
    <w:rsid w:val="00BF4681"/>
    <w:rsid w:val="00C71EC0"/>
    <w:rsid w:val="00CD0761"/>
    <w:rsid w:val="00D31D85"/>
    <w:rsid w:val="00D32E32"/>
    <w:rsid w:val="00D516FA"/>
    <w:rsid w:val="00D834C4"/>
    <w:rsid w:val="00E20D32"/>
    <w:rsid w:val="00ED1007"/>
    <w:rsid w:val="00EE1C1B"/>
    <w:rsid w:val="00F341EF"/>
    <w:rsid w:val="00F601A8"/>
    <w:rsid w:val="00F77A4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20BD4E6"/>
  <w14:defaultImageDpi w14:val="300"/>
  <w15:docId w15:val="{04D8742F-972E-4F79-8C9E-771C8EB32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2B60"/>
    <w:pPr>
      <w:tabs>
        <w:tab w:val="center" w:pos="4680"/>
        <w:tab w:val="right" w:pos="9360"/>
      </w:tabs>
    </w:pPr>
  </w:style>
  <w:style w:type="character" w:customStyle="1" w:styleId="HeaderChar">
    <w:name w:val="Header Char"/>
    <w:basedOn w:val="DefaultParagraphFont"/>
    <w:link w:val="Header"/>
    <w:uiPriority w:val="99"/>
    <w:rsid w:val="00652B60"/>
  </w:style>
  <w:style w:type="paragraph" w:styleId="Footer">
    <w:name w:val="footer"/>
    <w:basedOn w:val="Normal"/>
    <w:link w:val="FooterChar"/>
    <w:uiPriority w:val="99"/>
    <w:unhideWhenUsed/>
    <w:rsid w:val="00652B60"/>
    <w:pPr>
      <w:tabs>
        <w:tab w:val="center" w:pos="4680"/>
        <w:tab w:val="right" w:pos="9360"/>
      </w:tabs>
    </w:pPr>
  </w:style>
  <w:style w:type="character" w:customStyle="1" w:styleId="FooterChar">
    <w:name w:val="Footer Char"/>
    <w:basedOn w:val="DefaultParagraphFont"/>
    <w:link w:val="Footer"/>
    <w:uiPriority w:val="99"/>
    <w:rsid w:val="00652B60"/>
  </w:style>
  <w:style w:type="table" w:styleId="TableGrid">
    <w:name w:val="Table Grid"/>
    <w:basedOn w:val="TableNormal"/>
    <w:uiPriority w:val="59"/>
    <w:rsid w:val="007F52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2193"/>
    <w:pPr>
      <w:ind w:left="720"/>
      <w:contextualSpacing/>
    </w:pPr>
  </w:style>
  <w:style w:type="character" w:styleId="Hyperlink">
    <w:name w:val="Hyperlink"/>
    <w:basedOn w:val="DefaultParagraphFont"/>
    <w:uiPriority w:val="99"/>
    <w:unhideWhenUsed/>
    <w:rsid w:val="00E20D32"/>
    <w:rPr>
      <w:color w:val="0000FF" w:themeColor="hyperlink"/>
      <w:u w:val="single"/>
    </w:rPr>
  </w:style>
  <w:style w:type="character" w:styleId="CommentReference">
    <w:name w:val="annotation reference"/>
    <w:basedOn w:val="DefaultParagraphFont"/>
    <w:uiPriority w:val="99"/>
    <w:semiHidden/>
    <w:unhideWhenUsed/>
    <w:rsid w:val="003D178C"/>
    <w:rPr>
      <w:sz w:val="18"/>
      <w:szCs w:val="18"/>
    </w:rPr>
  </w:style>
  <w:style w:type="paragraph" w:styleId="CommentText">
    <w:name w:val="annotation text"/>
    <w:basedOn w:val="Normal"/>
    <w:link w:val="CommentTextChar"/>
    <w:uiPriority w:val="99"/>
    <w:semiHidden/>
    <w:unhideWhenUsed/>
    <w:rsid w:val="003D178C"/>
  </w:style>
  <w:style w:type="character" w:customStyle="1" w:styleId="CommentTextChar">
    <w:name w:val="Comment Text Char"/>
    <w:basedOn w:val="DefaultParagraphFont"/>
    <w:link w:val="CommentText"/>
    <w:uiPriority w:val="99"/>
    <w:semiHidden/>
    <w:rsid w:val="003D178C"/>
  </w:style>
  <w:style w:type="paragraph" w:styleId="CommentSubject">
    <w:name w:val="annotation subject"/>
    <w:basedOn w:val="CommentText"/>
    <w:next w:val="CommentText"/>
    <w:link w:val="CommentSubjectChar"/>
    <w:uiPriority w:val="99"/>
    <w:semiHidden/>
    <w:unhideWhenUsed/>
    <w:rsid w:val="003D178C"/>
    <w:rPr>
      <w:b/>
      <w:bCs/>
      <w:sz w:val="20"/>
      <w:szCs w:val="20"/>
    </w:rPr>
  </w:style>
  <w:style w:type="character" w:customStyle="1" w:styleId="CommentSubjectChar">
    <w:name w:val="Comment Subject Char"/>
    <w:basedOn w:val="CommentTextChar"/>
    <w:link w:val="CommentSubject"/>
    <w:uiPriority w:val="99"/>
    <w:semiHidden/>
    <w:rsid w:val="003D178C"/>
    <w:rPr>
      <w:b/>
      <w:bCs/>
      <w:sz w:val="20"/>
      <w:szCs w:val="20"/>
    </w:rPr>
  </w:style>
  <w:style w:type="paragraph" w:styleId="BalloonText">
    <w:name w:val="Balloon Text"/>
    <w:basedOn w:val="Normal"/>
    <w:link w:val="BalloonTextChar"/>
    <w:uiPriority w:val="99"/>
    <w:semiHidden/>
    <w:unhideWhenUsed/>
    <w:rsid w:val="003D178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178C"/>
    <w:rPr>
      <w:rFonts w:ascii="Lucida Grande" w:hAnsi="Lucida Grande" w:cs="Lucida Grande"/>
      <w:sz w:val="18"/>
      <w:szCs w:val="18"/>
    </w:rPr>
  </w:style>
  <w:style w:type="character" w:styleId="Strong">
    <w:name w:val="Strong"/>
    <w:basedOn w:val="DefaultParagraphFont"/>
    <w:uiPriority w:val="22"/>
    <w:qFormat/>
    <w:rsid w:val="003D7BA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ona.wilcox@yahoo.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4322A-CFB3-4D47-BABF-4C779E1FE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26B1DC55</Template>
  <TotalTime>3</TotalTime>
  <Pages>9</Pages>
  <Words>1278</Words>
  <Characters>7285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8546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Goeringer</dc:creator>
  <cp:lastModifiedBy>Paul Goeringer</cp:lastModifiedBy>
  <cp:revision>3</cp:revision>
  <cp:lastPrinted>2015-11-24T18:16:00Z</cp:lastPrinted>
  <dcterms:created xsi:type="dcterms:W3CDTF">2015-10-16T15:16:00Z</dcterms:created>
  <dcterms:modified xsi:type="dcterms:W3CDTF">2015-11-24T18:18:00Z</dcterms:modified>
</cp:coreProperties>
</file>